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FB8" w:rsidRPr="00FA7BD9" w:rsidRDefault="00700FB8">
      <w:pPr>
        <w:rPr>
          <w:b/>
          <w:bCs/>
          <w:sz w:val="28"/>
          <w:szCs w:val="28"/>
        </w:rPr>
      </w:pPr>
      <w:r w:rsidRPr="00FA7BD9">
        <w:rPr>
          <w:b/>
          <w:bCs/>
          <w:sz w:val="28"/>
          <w:szCs w:val="28"/>
        </w:rPr>
        <w:t>Adding Screencasts to your CALI Author Lesson</w:t>
      </w:r>
      <w:r>
        <w:rPr>
          <w:b/>
          <w:bCs/>
          <w:sz w:val="28"/>
          <w:szCs w:val="28"/>
        </w:rPr>
        <w:t xml:space="preserve"> (Using Camtasia)</w:t>
      </w:r>
    </w:p>
    <w:p w:rsidR="00700FB8" w:rsidRDefault="00700FB8">
      <w:r>
        <w:t xml:space="preserve">As you work in CALI Author developing your lesson, you may want to add a screencast video to demonstrate an activity that is described in your lesson content.  For example, in the Georgia Secondary Sources CALI lesson, the authors wanted to show how to do a search for the keywords “wrongful death” in the treatise </w:t>
      </w:r>
      <w:r w:rsidRPr="002A6B5A">
        <w:rPr>
          <w:i/>
          <w:iCs/>
        </w:rPr>
        <w:t>Georgia Law of Torts</w:t>
      </w:r>
      <w:r>
        <w:t xml:space="preserve"> using an online legal research database.</w:t>
      </w:r>
    </w:p>
    <w:p w:rsidR="00700FB8" w:rsidRDefault="00700FB8">
      <w:r>
        <w:t xml:space="preserve">There are a variety of software products that you can use to create screencasts, such as Captivate or Camtasia.  For the purposes of this tutorial, you will see how to build a screencast in Camtasia.  </w:t>
      </w:r>
    </w:p>
    <w:p w:rsidR="00700FB8" w:rsidRDefault="00700FB8">
      <w:r>
        <w:t>Before we get started, it’s important to go over some terms.  AVI is a video format.  Movies that are in AVI format can play back in media players on your computer (such as Windows Media Player).  FLV and SWF are Flash movie formats, which can be viewed in a Flash Player…and with CALI Author, you can use any of these video types, AVI, FLV or SWF.</w:t>
      </w:r>
    </w:p>
    <w:p w:rsidR="00700FB8" w:rsidRDefault="00700FB8">
      <w:r>
        <w:t>There are five steps in the process for creating a screencast video:</w:t>
      </w:r>
    </w:p>
    <w:p w:rsidR="00700FB8" w:rsidRDefault="00700FB8" w:rsidP="00E02456">
      <w:pPr>
        <w:pStyle w:val="ListParagraph"/>
        <w:numPr>
          <w:ilvl w:val="0"/>
          <w:numId w:val="1"/>
        </w:numPr>
      </w:pPr>
      <w:r>
        <w:t xml:space="preserve">Storyboarding </w:t>
      </w:r>
    </w:p>
    <w:p w:rsidR="00700FB8" w:rsidRDefault="00700FB8" w:rsidP="00E02456">
      <w:pPr>
        <w:pStyle w:val="ListParagraph"/>
        <w:numPr>
          <w:ilvl w:val="0"/>
          <w:numId w:val="1"/>
        </w:numPr>
      </w:pPr>
      <w:r>
        <w:t>Capturing the screens</w:t>
      </w:r>
    </w:p>
    <w:p w:rsidR="00700FB8" w:rsidRDefault="00700FB8" w:rsidP="00E02456">
      <w:pPr>
        <w:pStyle w:val="ListParagraph"/>
        <w:numPr>
          <w:ilvl w:val="0"/>
          <w:numId w:val="1"/>
        </w:numPr>
      </w:pPr>
      <w:r>
        <w:t>Recording the audio</w:t>
      </w:r>
    </w:p>
    <w:p w:rsidR="00700FB8" w:rsidRDefault="00700FB8" w:rsidP="00E02456">
      <w:pPr>
        <w:pStyle w:val="ListParagraph"/>
        <w:numPr>
          <w:ilvl w:val="0"/>
          <w:numId w:val="1"/>
        </w:numPr>
      </w:pPr>
      <w:r>
        <w:t>Publishing to AVI or SWF</w:t>
      </w:r>
    </w:p>
    <w:p w:rsidR="00700FB8" w:rsidRDefault="00700FB8" w:rsidP="00E02456">
      <w:pPr>
        <w:pStyle w:val="ListParagraph"/>
        <w:numPr>
          <w:ilvl w:val="0"/>
          <w:numId w:val="1"/>
        </w:numPr>
      </w:pPr>
      <w:r>
        <w:t>Adding the movie to your CALI Lesson</w:t>
      </w:r>
    </w:p>
    <w:p w:rsidR="00700FB8" w:rsidRPr="004D6766" w:rsidRDefault="00700FB8" w:rsidP="005A7D15">
      <w:pPr>
        <w:rPr>
          <w:b/>
          <w:bCs/>
          <w:i/>
          <w:iCs/>
        </w:rPr>
      </w:pPr>
      <w:r w:rsidRPr="004D6766">
        <w:rPr>
          <w:b/>
          <w:bCs/>
          <w:i/>
          <w:iCs/>
        </w:rPr>
        <w:t>Step 1: Storyboarding</w:t>
      </w:r>
    </w:p>
    <w:p w:rsidR="00700FB8" w:rsidRDefault="00700FB8" w:rsidP="005A7D15">
      <w:r>
        <w:t xml:space="preserve">This is the most important step.  Making a “blueprint” of what you would like to capture in advance will save you a great deal of time when you are ready to build out your screencast.   It’s a good practice to keep your screencasts smaller in duration and capture only what you need to effectively demonstrate the task you are teaching to your learners.  By storyboarding in advance, you can visualize what your screencast will look like and pare it down before you begin capturing.  A storyboard document can be done in any word processing software.  Below is an example of a storyboard created in table format.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3150"/>
        <w:gridCol w:w="2700"/>
        <w:gridCol w:w="2718"/>
      </w:tblGrid>
      <w:tr w:rsidR="00700FB8" w:rsidRPr="00E77F69">
        <w:tc>
          <w:tcPr>
            <w:tcW w:w="1008" w:type="dxa"/>
            <w:shd w:val="pct10" w:color="auto" w:fill="auto"/>
          </w:tcPr>
          <w:p w:rsidR="00700FB8" w:rsidRPr="00E77F69" w:rsidRDefault="00700FB8" w:rsidP="00E77F69">
            <w:pPr>
              <w:spacing w:before="0" w:after="0"/>
            </w:pPr>
            <w:r w:rsidRPr="00E77F69">
              <w:t>Screen #</w:t>
            </w:r>
          </w:p>
        </w:tc>
        <w:tc>
          <w:tcPr>
            <w:tcW w:w="3150" w:type="dxa"/>
            <w:shd w:val="pct10" w:color="auto" w:fill="auto"/>
          </w:tcPr>
          <w:p w:rsidR="00700FB8" w:rsidRPr="00E77F69" w:rsidRDefault="00700FB8" w:rsidP="00E77F69">
            <w:pPr>
              <w:spacing w:before="0" w:after="0"/>
            </w:pPr>
            <w:r w:rsidRPr="00E77F69">
              <w:t>On-Screen Image</w:t>
            </w:r>
          </w:p>
        </w:tc>
        <w:tc>
          <w:tcPr>
            <w:tcW w:w="2700" w:type="dxa"/>
            <w:shd w:val="pct10" w:color="auto" w:fill="auto"/>
          </w:tcPr>
          <w:p w:rsidR="00700FB8" w:rsidRPr="00E77F69" w:rsidRDefault="00700FB8" w:rsidP="00E77F69">
            <w:pPr>
              <w:spacing w:before="0" w:after="0"/>
            </w:pPr>
            <w:r w:rsidRPr="00E77F69">
              <w:t>Action</w:t>
            </w:r>
          </w:p>
        </w:tc>
        <w:tc>
          <w:tcPr>
            <w:tcW w:w="2718" w:type="dxa"/>
            <w:shd w:val="pct10" w:color="auto" w:fill="auto"/>
          </w:tcPr>
          <w:p w:rsidR="00700FB8" w:rsidRPr="00E77F69" w:rsidRDefault="00700FB8" w:rsidP="00E77F69">
            <w:pPr>
              <w:spacing w:before="0" w:after="0"/>
            </w:pPr>
            <w:r w:rsidRPr="00E77F69">
              <w:t>Audio Narration</w:t>
            </w:r>
          </w:p>
        </w:tc>
      </w:tr>
      <w:tr w:rsidR="00700FB8" w:rsidRPr="00E77F69">
        <w:tc>
          <w:tcPr>
            <w:tcW w:w="1008" w:type="dxa"/>
          </w:tcPr>
          <w:p w:rsidR="00700FB8" w:rsidRPr="00E77F69" w:rsidRDefault="00700FB8" w:rsidP="00E77F69">
            <w:pPr>
              <w:spacing w:before="0" w:after="0"/>
              <w:jc w:val="center"/>
            </w:pPr>
            <w:r w:rsidRPr="00E77F69">
              <w:t>1</w:t>
            </w:r>
          </w:p>
        </w:tc>
        <w:tc>
          <w:tcPr>
            <w:tcW w:w="3150" w:type="dxa"/>
          </w:tcPr>
          <w:p w:rsidR="00700FB8" w:rsidRPr="00E77F69" w:rsidRDefault="00700FB8" w:rsidP="00E77F69">
            <w:pPr>
              <w:spacing w:before="0" w:after="0"/>
              <w:jc w:val="left"/>
            </w:pPr>
            <w:r w:rsidRPr="00E77F69">
              <w:t>Wilson Web advanced search screen</w:t>
            </w:r>
          </w:p>
        </w:tc>
        <w:tc>
          <w:tcPr>
            <w:tcW w:w="2700" w:type="dxa"/>
          </w:tcPr>
          <w:p w:rsidR="00700FB8" w:rsidRPr="00E77F69" w:rsidRDefault="00700FB8" w:rsidP="00E77F69">
            <w:pPr>
              <w:spacing w:before="0" w:after="0"/>
              <w:jc w:val="left"/>
            </w:pPr>
            <w:r w:rsidRPr="00E77F69">
              <w:t>Type in the word “torts” and “georgia”, leave all other default search settings as is and click Start.</w:t>
            </w:r>
          </w:p>
        </w:tc>
        <w:tc>
          <w:tcPr>
            <w:tcW w:w="2718" w:type="dxa"/>
          </w:tcPr>
          <w:p w:rsidR="00700FB8" w:rsidRDefault="00700FB8" w:rsidP="00E77F69">
            <w:pPr>
              <w:spacing w:before="0" w:after="0"/>
            </w:pPr>
            <w:r>
              <w:t>Patrick uses the index to legal periodicals online.</w:t>
            </w:r>
          </w:p>
          <w:p w:rsidR="00700FB8" w:rsidRDefault="00700FB8" w:rsidP="00E77F69">
            <w:pPr>
              <w:spacing w:before="0" w:after="0"/>
            </w:pPr>
          </w:p>
          <w:p w:rsidR="00700FB8" w:rsidRPr="008B779B" w:rsidRDefault="00700FB8" w:rsidP="00E77F69">
            <w:pPr>
              <w:spacing w:before="0" w:after="0"/>
            </w:pPr>
            <w:r>
              <w:t>In the find box, he enters the search terms torts and Georgia and then he clicks start to begin his search.</w:t>
            </w:r>
          </w:p>
        </w:tc>
      </w:tr>
      <w:tr w:rsidR="00700FB8" w:rsidRPr="00E77F69">
        <w:tc>
          <w:tcPr>
            <w:tcW w:w="1008" w:type="dxa"/>
          </w:tcPr>
          <w:p w:rsidR="00700FB8" w:rsidRPr="00E77F69" w:rsidRDefault="00700FB8" w:rsidP="00E77F69">
            <w:pPr>
              <w:spacing w:before="0" w:after="0"/>
              <w:jc w:val="center"/>
            </w:pPr>
            <w:r w:rsidRPr="00E77F69">
              <w:t>2</w:t>
            </w:r>
          </w:p>
        </w:tc>
        <w:tc>
          <w:tcPr>
            <w:tcW w:w="3150" w:type="dxa"/>
          </w:tcPr>
          <w:p w:rsidR="00700FB8" w:rsidRPr="00E77F69" w:rsidRDefault="00700FB8" w:rsidP="00E77F69">
            <w:pPr>
              <w:spacing w:before="0" w:after="0"/>
              <w:jc w:val="left"/>
            </w:pPr>
            <w:r w:rsidRPr="00E77F69">
              <w:t>Wilson Web search results screen (scrolled down so that the Marlowe article appears in the middle of the page).</w:t>
            </w:r>
          </w:p>
        </w:tc>
        <w:tc>
          <w:tcPr>
            <w:tcW w:w="2700" w:type="dxa"/>
          </w:tcPr>
          <w:p w:rsidR="00700FB8" w:rsidRPr="00E77F69" w:rsidRDefault="00700FB8" w:rsidP="00E77F69">
            <w:pPr>
              <w:spacing w:before="0" w:after="0"/>
              <w:jc w:val="left"/>
            </w:pPr>
            <w:r w:rsidRPr="00E77F69">
              <w:t>Check the box next to the Marlowe article, and click Full Text HTML.</w:t>
            </w:r>
          </w:p>
        </w:tc>
        <w:tc>
          <w:tcPr>
            <w:tcW w:w="2718" w:type="dxa"/>
          </w:tcPr>
          <w:p w:rsidR="00700FB8" w:rsidRPr="00E77F69" w:rsidRDefault="00700FB8" w:rsidP="00E77F69">
            <w:pPr>
              <w:spacing w:before="0" w:after="0"/>
              <w:jc w:val="left"/>
            </w:pPr>
            <w:r w:rsidRPr="00E77F69">
              <w:t>Several pages of citations to useful articles are displayed.  Patrick finds an article about the restatement of torts that looks promising.</w:t>
            </w:r>
          </w:p>
        </w:tc>
      </w:tr>
    </w:tbl>
    <w:p w:rsidR="00700FB8" w:rsidRDefault="00700FB8" w:rsidP="005A7D15">
      <w:r>
        <w:t>Once you’ve created your storyboard and have the blueprint in hand, you are ready to capture!</w:t>
      </w:r>
    </w:p>
    <w:p w:rsidR="00700FB8" w:rsidRPr="00C46DB5" w:rsidRDefault="00700FB8" w:rsidP="005A7D15">
      <w:pPr>
        <w:rPr>
          <w:b/>
          <w:bCs/>
          <w:i/>
          <w:iCs/>
        </w:rPr>
      </w:pPr>
      <w:r w:rsidRPr="00C46DB5">
        <w:rPr>
          <w:b/>
          <w:bCs/>
          <w:i/>
          <w:iCs/>
        </w:rPr>
        <w:t>Step 2: Capturing</w:t>
      </w:r>
    </w:p>
    <w:p w:rsidR="00700FB8" w:rsidRDefault="00700FB8" w:rsidP="005A7D15">
      <w:pPr>
        <w:rPr>
          <w:noProof/>
        </w:rPr>
      </w:pPr>
      <w:r>
        <w:t xml:space="preserve">Navigate to the first Web page that you want to record for your screencast.  Launch Camtasia Studio and from the Welcome screen, click on </w:t>
      </w:r>
      <w:r w:rsidRPr="00B03C68">
        <w:rPr>
          <w:b/>
          <w:bCs/>
        </w:rPr>
        <w:t>Record the Screen</w:t>
      </w:r>
      <w:r>
        <w:t xml:space="preserve">. </w:t>
      </w:r>
      <w:r>
        <w:rPr>
          <w:noProof/>
        </w:rPr>
        <w:t xml:space="preserve">The Capture Tool bar appears, as shown below.  </w:t>
      </w:r>
    </w:p>
    <w:p w:rsidR="00700FB8" w:rsidRDefault="00700FB8" w:rsidP="005A7D15">
      <w:r w:rsidRPr="003101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9.25pt;height:123.75pt;visibility:visible">
            <v:imagedata r:id="rId7" o:title=""/>
            <o:lock v:ext="edit" aspectratio="f"/>
          </v:shape>
        </w:pict>
      </w:r>
    </w:p>
    <w:p w:rsidR="00700FB8" w:rsidRDefault="00700FB8" w:rsidP="005A7D15">
      <w:r>
        <w:t xml:space="preserve">Turn off the audio recording because we will do that later.  Do this by clicking the dropdown arrow next to the </w:t>
      </w:r>
      <w:r w:rsidRPr="007973CA">
        <w:rPr>
          <w:b/>
          <w:bCs/>
        </w:rPr>
        <w:t>Audio on</w:t>
      </w:r>
      <w:r>
        <w:t xml:space="preserve"> button and select </w:t>
      </w:r>
      <w:r w:rsidRPr="007973CA">
        <w:rPr>
          <w:b/>
          <w:bCs/>
        </w:rPr>
        <w:t>Do not record microphone.</w:t>
      </w:r>
    </w:p>
    <w:p w:rsidR="00700FB8" w:rsidRDefault="00700FB8" w:rsidP="005A7D15">
      <w:r w:rsidRPr="003101EE">
        <w:rPr>
          <w:noProof/>
        </w:rPr>
        <w:pict>
          <v:shape id="Picture 9" o:spid="_x0000_i1026" type="#_x0000_t75" alt="turnoffmic.jpg" style="width:336.75pt;height:189.75pt;visibility:visible">
            <v:imagedata r:id="rId8" o:title=""/>
            <o:lock v:ext="edit" aspectratio="f"/>
          </v:shape>
        </w:pict>
      </w:r>
    </w:p>
    <w:p w:rsidR="00700FB8" w:rsidRDefault="00700FB8" w:rsidP="005A7D15">
      <w:r>
        <w:t xml:space="preserve">Next, select the area you want to capture (either </w:t>
      </w:r>
      <w:r w:rsidRPr="00B03C68">
        <w:rPr>
          <w:b/>
          <w:bCs/>
        </w:rPr>
        <w:t>Full screen</w:t>
      </w:r>
      <w:r>
        <w:t xml:space="preserve"> or </w:t>
      </w:r>
      <w:r w:rsidRPr="00B03C68">
        <w:rPr>
          <w:b/>
          <w:bCs/>
        </w:rPr>
        <w:t>Custom</w:t>
      </w:r>
      <w:r>
        <w:t xml:space="preserve">). If you choose Custom, enter in the dimensions if you are recording a smaller area and not the full screen.  In this example below, we are using 640X480.  </w:t>
      </w:r>
    </w:p>
    <w:p w:rsidR="00700FB8" w:rsidRDefault="00700FB8" w:rsidP="005A7D15">
      <w:r>
        <w:rPr>
          <w:noProof/>
        </w:rPr>
        <w:pict>
          <v:rect id="_x0000_s1026" style="position:absolute;left:0;text-align:left;margin-left:18pt;margin-top:44.1pt;width:112.5pt;height:72.75pt;z-index:251651072" filled="f" strokecolor="red" strokeweight="2.25pt"/>
        </w:pict>
      </w:r>
      <w:r w:rsidRPr="003101EE">
        <w:rPr>
          <w:noProof/>
        </w:rPr>
        <w:pict>
          <v:shape id="Picture 13" o:spid="_x0000_i1027" type="#_x0000_t75" alt="audiooff.jpg" style="width:336.75pt;height:148.5pt;visibility:visible">
            <v:imagedata r:id="rId9" o:title=""/>
            <o:lock v:ext="edit" aspectratio="f"/>
          </v:shape>
        </w:pict>
      </w:r>
    </w:p>
    <w:p w:rsidR="00700FB8" w:rsidRDefault="00700FB8" w:rsidP="003A396E">
      <w:r>
        <w:t>Note that the 640X480 size fits icely in the CALI Author video page and scales well when your students click on the plus sign to enlarge it when watching the lesson.  It is a good practice to follow by using the same standards for each video you create for your CALI lesson.</w:t>
      </w:r>
    </w:p>
    <w:tbl>
      <w:tblPr>
        <w:tblW w:w="0" w:type="auto"/>
        <w:tblInd w:w="-106" w:type="dxa"/>
        <w:tblLook w:val="00A0"/>
      </w:tblPr>
      <w:tblGrid>
        <w:gridCol w:w="3150"/>
        <w:gridCol w:w="2162"/>
        <w:gridCol w:w="4264"/>
      </w:tblGrid>
      <w:tr w:rsidR="00700FB8" w:rsidRPr="00E77F69">
        <w:tc>
          <w:tcPr>
            <w:tcW w:w="3150" w:type="dxa"/>
          </w:tcPr>
          <w:p w:rsidR="00700FB8" w:rsidRPr="00E77F69" w:rsidRDefault="00700FB8" w:rsidP="00E77F69">
            <w:pPr>
              <w:spacing w:before="0" w:after="0"/>
            </w:pPr>
          </w:p>
          <w:p w:rsidR="00700FB8" w:rsidRPr="00E77F69" w:rsidRDefault="00700FB8" w:rsidP="00E77F69">
            <w:pPr>
              <w:spacing w:before="0" w:after="0"/>
            </w:pPr>
            <w:r w:rsidRPr="00E77F69">
              <w:t xml:space="preserve">A red 640X480 rectangular recording window will appear on the screen.  </w:t>
            </w: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You will notice the border and square handles along the edges of the recording window. </w:t>
            </w: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and drag these handles to move move the position of the recording window.  </w:t>
            </w:r>
          </w:p>
        </w:tc>
        <w:tc>
          <w:tcPr>
            <w:tcW w:w="6426" w:type="dxa"/>
            <w:gridSpan w:val="2"/>
          </w:tcPr>
          <w:p w:rsidR="00700FB8" w:rsidRPr="00E77F69" w:rsidRDefault="00700FB8" w:rsidP="00E77F69">
            <w:pPr>
              <w:spacing w:before="0" w:after="0"/>
            </w:pPr>
            <w:r w:rsidRPr="00E77F69">
              <w:rPr>
                <w:noProof/>
              </w:rPr>
              <w:pict>
                <v:shape id="Picture 16" o:spid="_x0000_i1028" type="#_x0000_t75" alt="capturedimensions.jpg" style="width:305.25pt;height:297.75pt;visibility:visible">
                  <v:imagedata r:id="rId10" o:title=""/>
                  <o:lock v:ext="edit" aspectratio="f"/>
                </v:shape>
              </w:pict>
            </w:r>
          </w:p>
        </w:tc>
      </w:tr>
      <w:tr w:rsidR="00700FB8" w:rsidRPr="00E77F69">
        <w:tc>
          <w:tcPr>
            <w:tcW w:w="5312" w:type="dxa"/>
            <w:gridSpan w:val="2"/>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You may need to resize the Web page so that what you want to capture fits in the constraints of the 640X480 window. Keep in mind you don’t have to capture the entire web page, rather the focus should be on the section and actions that you are demonstrating.  Camtasia has an automatic feature that will zoom and pan in on the areas you click while capturing, too.</w:t>
            </w: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To begin recording, click on the </w:t>
            </w:r>
            <w:r w:rsidRPr="00E77F69">
              <w:rPr>
                <w:b/>
                <w:bCs/>
              </w:rPr>
              <w:t>Rec Button</w:t>
            </w:r>
            <w:r w:rsidRPr="00E77F69">
              <w:t xml:space="preserve"> in the Capture tool bar.</w:t>
            </w:r>
          </w:p>
          <w:p w:rsidR="00700FB8" w:rsidRPr="00E77F69" w:rsidRDefault="00700FB8" w:rsidP="00E77F69">
            <w:pPr>
              <w:spacing w:before="0" w:after="0"/>
            </w:pPr>
          </w:p>
          <w:p w:rsidR="00700FB8" w:rsidRPr="00E77F69" w:rsidRDefault="00700FB8" w:rsidP="00E77F69">
            <w:pPr>
              <w:spacing w:before="0" w:after="0"/>
              <w:rPr>
                <w:noProof/>
              </w:rPr>
            </w:pPr>
          </w:p>
          <w:p w:rsidR="00700FB8" w:rsidRPr="00E77F69" w:rsidRDefault="00700FB8" w:rsidP="00E77F69">
            <w:pPr>
              <w:spacing w:before="0" w:after="0"/>
            </w:pPr>
            <w:r w:rsidRPr="00E77F69">
              <w:t xml:space="preserve">Go slowly and follow the actions specified in the storyboard.  When you are finished, press the </w:t>
            </w:r>
            <w:r w:rsidRPr="00E77F69">
              <w:rPr>
                <w:b/>
                <w:bCs/>
              </w:rPr>
              <w:t>F10 key</w:t>
            </w:r>
            <w:r w:rsidRPr="00E77F69">
              <w:t xml:space="preserve"> on your keyboard to stop recording.</w:t>
            </w:r>
          </w:p>
        </w:tc>
        <w:tc>
          <w:tcPr>
            <w:tcW w:w="4264" w:type="dxa"/>
          </w:tcPr>
          <w:p w:rsidR="00700FB8" w:rsidRPr="00E77F69" w:rsidRDefault="00700FB8" w:rsidP="00E77F69">
            <w:pPr>
              <w:spacing w:before="0" w:after="0"/>
            </w:pPr>
          </w:p>
          <w:p w:rsidR="00700FB8" w:rsidRPr="00E77F69" w:rsidRDefault="00700FB8" w:rsidP="00E77F69">
            <w:pPr>
              <w:spacing w:before="0" w:after="0"/>
              <w:jc w:val="center"/>
            </w:pPr>
          </w:p>
          <w:p w:rsidR="00700FB8" w:rsidRPr="00E77F69" w:rsidRDefault="00700FB8" w:rsidP="00E77F69">
            <w:pPr>
              <w:spacing w:before="0" w:after="0"/>
              <w:jc w:val="center"/>
            </w:pPr>
          </w:p>
          <w:p w:rsidR="00700FB8" w:rsidRPr="00E77F69" w:rsidRDefault="00700FB8" w:rsidP="00E77F69">
            <w:pPr>
              <w:spacing w:before="0" w:after="0"/>
              <w:jc w:val="center"/>
            </w:pPr>
          </w:p>
          <w:p w:rsidR="00700FB8" w:rsidRPr="00E77F69" w:rsidRDefault="00700FB8" w:rsidP="00E77F69">
            <w:pPr>
              <w:spacing w:before="0" w:after="0"/>
              <w:jc w:val="center"/>
            </w:pPr>
          </w:p>
          <w:p w:rsidR="00700FB8" w:rsidRPr="00E77F69" w:rsidRDefault="00700FB8" w:rsidP="00E77F69">
            <w:pPr>
              <w:spacing w:before="0" w:after="0"/>
              <w:jc w:val="center"/>
            </w:pPr>
            <w:r w:rsidRPr="00E77F69">
              <w:rPr>
                <w:noProof/>
              </w:rPr>
              <w:pict>
                <v:shape id="Picture 10" o:spid="_x0000_i1029" type="#_x0000_t75" style="width:122.25pt;height:121.5pt;visibility:visible">
                  <v:imagedata r:id="rId11" o:title=""/>
                  <o:lock v:ext="edit" aspectratio="f"/>
                </v:shape>
              </w:pict>
            </w:r>
          </w:p>
        </w:tc>
      </w:tr>
    </w:tbl>
    <w:p w:rsidR="00700FB8" w:rsidRDefault="00700FB8" w:rsidP="005A7D15"/>
    <w:p w:rsidR="00700FB8" w:rsidRDefault="00700FB8">
      <w:r>
        <w:br w:type="page"/>
      </w:r>
    </w:p>
    <w:p w:rsidR="00700FB8" w:rsidRDefault="00700FB8" w:rsidP="005A7D15">
      <w:r>
        <w:t xml:space="preserve">When you finish recording, Camtasia will then open and display your screencast, as shown below.  </w:t>
      </w:r>
    </w:p>
    <w:p w:rsidR="00700FB8" w:rsidRDefault="00700FB8" w:rsidP="005A7D15">
      <w:r>
        <w:t xml:space="preserve">Click </w:t>
      </w:r>
      <w:r w:rsidRPr="0023240A">
        <w:rPr>
          <w:b/>
          <w:bCs/>
        </w:rPr>
        <w:t>Save and Edit</w:t>
      </w:r>
      <w:r>
        <w:t xml:space="preserve"> to begin modifying your video.</w:t>
      </w:r>
    </w:p>
    <w:p w:rsidR="00700FB8" w:rsidRDefault="00700FB8" w:rsidP="005A7D15">
      <w:r w:rsidRPr="003101EE">
        <w:rPr>
          <w:noProof/>
        </w:rPr>
        <w:pict>
          <v:shape id="_x0000_i1030" type="#_x0000_t75" style="width:455.25pt;height:343.5pt;visibility:visible">
            <v:imagedata r:id="rId12" o:title=""/>
            <o:lock v:ext="edit" aspectratio="f"/>
          </v:shape>
        </w:pict>
      </w:r>
    </w:p>
    <w:p w:rsidR="00700FB8" w:rsidRDefault="00700FB8" w:rsidP="005A7D15"/>
    <w:tbl>
      <w:tblPr>
        <w:tblW w:w="0" w:type="auto"/>
        <w:tblInd w:w="-106" w:type="dxa"/>
        <w:tblLook w:val="00A0"/>
      </w:tblPr>
      <w:tblGrid>
        <w:gridCol w:w="3926"/>
        <w:gridCol w:w="5650"/>
      </w:tblGrid>
      <w:tr w:rsidR="00700FB8" w:rsidRPr="00E77F69">
        <w:tc>
          <w:tcPr>
            <w:tcW w:w="4788"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Save the file on your computer.</w:t>
            </w:r>
          </w:p>
          <w:p w:rsidR="00700FB8" w:rsidRPr="00E77F69" w:rsidRDefault="00700FB8" w:rsidP="00E77F69">
            <w:pPr>
              <w:spacing w:before="0" w:after="0"/>
            </w:pPr>
          </w:p>
        </w:tc>
        <w:tc>
          <w:tcPr>
            <w:tcW w:w="4788" w:type="dxa"/>
          </w:tcPr>
          <w:p w:rsidR="00700FB8" w:rsidRPr="00E77F69" w:rsidRDefault="00700FB8" w:rsidP="00E77F69">
            <w:pPr>
              <w:spacing w:before="0" w:after="0"/>
            </w:pPr>
            <w:r w:rsidRPr="00E77F69">
              <w:rPr>
                <w:noProof/>
              </w:rPr>
              <w:pict>
                <v:shape id="_x0000_i1031" type="#_x0000_t75" style="width:271.5pt;height:210pt;visibility:visible">
                  <v:imagedata r:id="rId13" o:title=""/>
                  <o:lock v:ext="edit" aspectratio="f"/>
                </v:shape>
              </w:pict>
            </w:r>
          </w:p>
        </w:tc>
      </w:tr>
    </w:tbl>
    <w:p w:rsidR="00700FB8" w:rsidRDefault="00700FB8" w:rsidP="005A7D15"/>
    <w:tbl>
      <w:tblPr>
        <w:tblW w:w="0" w:type="auto"/>
        <w:tblInd w:w="-106" w:type="dxa"/>
        <w:tblLook w:val="00A0"/>
      </w:tblPr>
      <w:tblGrid>
        <w:gridCol w:w="4722"/>
        <w:gridCol w:w="4854"/>
      </w:tblGrid>
      <w:tr w:rsidR="00700FB8" w:rsidRPr="00E77F69">
        <w:tc>
          <w:tcPr>
            <w:tcW w:w="4788"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Camtasia will ask you what size you want your video to be.  </w:t>
            </w:r>
          </w:p>
          <w:p w:rsidR="00700FB8" w:rsidRPr="00E77F69" w:rsidRDefault="00700FB8" w:rsidP="00E77F69">
            <w:pPr>
              <w:spacing w:before="0" w:after="0"/>
            </w:pPr>
          </w:p>
          <w:p w:rsidR="00700FB8" w:rsidRPr="00E77F69" w:rsidRDefault="00700FB8" w:rsidP="00E77F69">
            <w:pPr>
              <w:spacing w:before="0" w:after="0"/>
            </w:pPr>
            <w:r w:rsidRPr="00E77F69">
              <w:t xml:space="preserve">In this example, we are using </w:t>
            </w:r>
            <w:r w:rsidRPr="00E77F69">
              <w:rPr>
                <w:b/>
                <w:bCs/>
              </w:rPr>
              <w:t>640X480</w:t>
            </w:r>
            <w:r w:rsidRPr="00E77F69">
              <w:t xml:space="preserve">.  </w:t>
            </w: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OK</w:t>
            </w:r>
            <w:r w:rsidRPr="00E77F69">
              <w:t>.</w:t>
            </w:r>
          </w:p>
          <w:p w:rsidR="00700FB8" w:rsidRPr="00E77F69" w:rsidRDefault="00700FB8" w:rsidP="00E77F69">
            <w:pPr>
              <w:spacing w:before="0" w:after="0"/>
            </w:pPr>
          </w:p>
        </w:tc>
        <w:tc>
          <w:tcPr>
            <w:tcW w:w="4788" w:type="dxa"/>
          </w:tcPr>
          <w:p w:rsidR="00700FB8" w:rsidRPr="00E77F69" w:rsidRDefault="00700FB8" w:rsidP="00E77F69">
            <w:pPr>
              <w:spacing w:before="0" w:after="0"/>
            </w:pPr>
            <w:r w:rsidRPr="00E77F69">
              <w:rPr>
                <w:noProof/>
              </w:rPr>
              <w:pict>
                <v:shape id="Picture 19" o:spid="_x0000_i1032" type="#_x0000_t75" style="width:231.75pt;height:195.75pt;visibility:visible">
                  <v:imagedata r:id="rId14" o:title=""/>
                  <o:lock v:ext="edit" aspectratio="f"/>
                </v:shape>
              </w:pict>
            </w:r>
          </w:p>
        </w:tc>
      </w:tr>
    </w:tbl>
    <w:p w:rsidR="00700FB8" w:rsidRDefault="00700FB8" w:rsidP="005A7D15"/>
    <w:p w:rsidR="00700FB8" w:rsidRDefault="00700FB8" w:rsidP="005A7D15">
      <w:r>
        <w:t>Now that you have captured the images for your screencast, it’s time to record the audio.</w:t>
      </w:r>
    </w:p>
    <w:p w:rsidR="00700FB8" w:rsidRDefault="00700FB8" w:rsidP="005A7D15"/>
    <w:p w:rsidR="00700FB8" w:rsidRDefault="00700FB8" w:rsidP="005A7D15"/>
    <w:p w:rsidR="00700FB8" w:rsidRDefault="00700FB8">
      <w:pPr>
        <w:rPr>
          <w:b/>
          <w:bCs/>
          <w:i/>
          <w:iCs/>
        </w:rPr>
      </w:pPr>
      <w:r>
        <w:rPr>
          <w:b/>
          <w:bCs/>
          <w:i/>
          <w:iCs/>
        </w:rPr>
        <w:br w:type="page"/>
      </w:r>
    </w:p>
    <w:p w:rsidR="00700FB8" w:rsidRPr="001F53F4" w:rsidRDefault="00700FB8" w:rsidP="005A7D15">
      <w:pPr>
        <w:rPr>
          <w:b/>
          <w:bCs/>
          <w:i/>
          <w:iCs/>
        </w:rPr>
      </w:pPr>
      <w:r w:rsidRPr="001F53F4">
        <w:rPr>
          <w:b/>
          <w:bCs/>
          <w:i/>
          <w:iCs/>
        </w:rPr>
        <w:t>Step 3: Record Audio</w:t>
      </w:r>
    </w:p>
    <w:p w:rsidR="00700FB8" w:rsidRDefault="00700FB8" w:rsidP="005A7D15">
      <w:r>
        <w:t>To record the audio, you have several options. You can hook up a USB or stereo-mini microphone to your computer and record directly into Camtasia, or you can record the audio with an MP3 recorder and import the file into Camatasia.</w:t>
      </w:r>
    </w:p>
    <w:p w:rsidR="00700FB8" w:rsidRDefault="00700FB8" w:rsidP="005A7D15">
      <w:r>
        <w:t xml:space="preserve">The advantages of recording directly into Camtasia with a microphone is that it is more convenient and requires less time.  A disadvantage is that if your office has a noisy HVAC system or a lot of ambient noise, the microphone will pick that up.  There are some processing features in Camtasia that will improve the sound quality of the audio, but some background noise may be hard to remove.  You may prefer to record with a portable MP3 recorder.  That way, you can find a quiet spot and read your storyboard script without having to be in front of the computer. </w:t>
      </w:r>
    </w:p>
    <w:p w:rsidR="00700FB8" w:rsidRPr="000C3726" w:rsidRDefault="00700FB8" w:rsidP="008B138F">
      <w:pPr>
        <w:jc w:val="left"/>
        <w:rPr>
          <w:b/>
          <w:bCs/>
        </w:rPr>
      </w:pPr>
      <w:r w:rsidRPr="008B138F">
        <w:rPr>
          <w:i/>
          <w:iCs/>
          <w:u w:val="single"/>
        </w:rPr>
        <w:t>Recording directly into Ca</w:t>
      </w:r>
      <w:r>
        <w:rPr>
          <w:i/>
          <w:iCs/>
          <w:u w:val="single"/>
        </w:rPr>
        <w:t>mtasia</w:t>
      </w:r>
      <w:r>
        <w:br/>
        <w:t xml:space="preserve">To record directly into Camtasia with a microphone, click the </w:t>
      </w:r>
      <w:r w:rsidRPr="000C3726">
        <w:rPr>
          <w:b/>
          <w:bCs/>
        </w:rPr>
        <w:t xml:space="preserve">Voice Narration button. </w:t>
      </w:r>
    </w:p>
    <w:p w:rsidR="00700FB8" w:rsidRDefault="00700FB8" w:rsidP="008B138F">
      <w:pPr>
        <w:jc w:val="left"/>
      </w:pPr>
      <w:r>
        <w:rPr>
          <w:noProof/>
        </w:rPr>
        <w:pict>
          <v:rect id="_x0000_s1027" style="position:absolute;margin-left:167.25pt;margin-top:222.85pt;width:36.75pt;height:42.75pt;z-index:251652096" filled="f" strokecolor="red" strokeweight="2.25pt"/>
        </w:pict>
      </w:r>
      <w:r w:rsidRPr="003101EE">
        <w:rPr>
          <w:noProof/>
        </w:rPr>
        <w:pict>
          <v:shape id="Picture 22" o:spid="_x0000_i1033" type="#_x0000_t75" style="width:504.75pt;height:374.25pt;visibility:visible">
            <v:imagedata r:id="rId15" o:title=""/>
            <o:lock v:ext="edit" aspectratio="f"/>
          </v:shape>
        </w:pict>
      </w:r>
    </w:p>
    <w:p w:rsidR="00700FB8" w:rsidRDefault="00700FB8" w:rsidP="00C95829">
      <w:pPr>
        <w:jc w:val="left"/>
      </w:pPr>
    </w:p>
    <w:tbl>
      <w:tblPr>
        <w:tblW w:w="0" w:type="auto"/>
        <w:tblInd w:w="-106" w:type="dxa"/>
        <w:tblLook w:val="00A0"/>
      </w:tblPr>
      <w:tblGrid>
        <w:gridCol w:w="4022"/>
        <w:gridCol w:w="5554"/>
      </w:tblGrid>
      <w:tr w:rsidR="00700FB8" w:rsidRPr="00E77F69">
        <w:tc>
          <w:tcPr>
            <w:tcW w:w="4788"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Click the Audio Setup Wizard button and follow the prompts to set your microphone levels.</w:t>
            </w:r>
          </w:p>
          <w:p w:rsidR="00700FB8" w:rsidRPr="00E77F69" w:rsidRDefault="00700FB8" w:rsidP="00E77F69">
            <w:pPr>
              <w:spacing w:before="0" w:after="0"/>
              <w:jc w:val="left"/>
            </w:pPr>
          </w:p>
        </w:tc>
        <w:tc>
          <w:tcPr>
            <w:tcW w:w="4788" w:type="dxa"/>
          </w:tcPr>
          <w:p w:rsidR="00700FB8" w:rsidRPr="00E77F69" w:rsidRDefault="00700FB8" w:rsidP="00E77F69">
            <w:pPr>
              <w:spacing w:before="0" w:after="0"/>
              <w:jc w:val="left"/>
            </w:pPr>
            <w:r>
              <w:rPr>
                <w:noProof/>
              </w:rPr>
              <w:pict>
                <v:rect id="_x0000_s1028" style="position:absolute;margin-left:159pt;margin-top:154.75pt;width:1in;height:18pt;z-index:251653120;mso-position-horizontal-relative:text;mso-position-vertical-relative:text" filled="f" strokecolor="red" strokeweight="2.25pt"/>
              </w:pict>
            </w:r>
            <w:r w:rsidRPr="00E77F69">
              <w:rPr>
                <w:noProof/>
              </w:rPr>
              <w:pict>
                <v:shape id="Picture 5" o:spid="_x0000_i1034" type="#_x0000_t75" alt="camtasiaaudiosetup.jpg" style="width:267pt;height:288.75pt;visibility:visible">
                  <v:imagedata r:id="rId16" o:title=""/>
                  <o:lock v:ext="edit" aspectratio="f"/>
                </v:shape>
              </w:pict>
            </w:r>
          </w:p>
        </w:tc>
      </w:tr>
    </w:tbl>
    <w:p w:rsidR="00700FB8" w:rsidRDefault="00700FB8" w:rsidP="008B138F">
      <w:pPr>
        <w:jc w:val="left"/>
      </w:pPr>
    </w:p>
    <w:tbl>
      <w:tblPr>
        <w:tblW w:w="0" w:type="auto"/>
        <w:tblInd w:w="-106" w:type="dxa"/>
        <w:tblLook w:val="00A0"/>
      </w:tblPr>
      <w:tblGrid>
        <w:gridCol w:w="4022"/>
        <w:gridCol w:w="5554"/>
      </w:tblGrid>
      <w:tr w:rsidR="00700FB8" w:rsidRPr="00E77F69">
        <w:tc>
          <w:tcPr>
            <w:tcW w:w="4788"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You may want to mute your speakers if you are not using headphones while recording.  Click the </w:t>
            </w:r>
            <w:r w:rsidRPr="00E77F69">
              <w:rPr>
                <w:b/>
                <w:bCs/>
              </w:rPr>
              <w:t>Mute speakers during recording</w:t>
            </w:r>
            <w:r w:rsidRPr="00E77F69">
              <w:t xml:space="preserve"> checkbox. </w:t>
            </w: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When you are ready to record, click the </w:t>
            </w:r>
            <w:r w:rsidRPr="00E77F69">
              <w:rPr>
                <w:b/>
                <w:bCs/>
              </w:rPr>
              <w:t>Start Recording</w:t>
            </w:r>
            <w:r w:rsidRPr="00E77F69">
              <w:t xml:space="preserve"> button.  </w:t>
            </w:r>
          </w:p>
          <w:p w:rsidR="00700FB8" w:rsidRPr="00E77F69" w:rsidRDefault="00700FB8" w:rsidP="00E77F69">
            <w:pPr>
              <w:spacing w:before="0" w:after="0"/>
              <w:jc w:val="left"/>
            </w:pPr>
          </w:p>
        </w:tc>
        <w:tc>
          <w:tcPr>
            <w:tcW w:w="4788" w:type="dxa"/>
          </w:tcPr>
          <w:p w:rsidR="00700FB8" w:rsidRPr="00E77F69" w:rsidRDefault="00700FB8" w:rsidP="00E77F69">
            <w:pPr>
              <w:spacing w:before="0" w:after="0"/>
              <w:jc w:val="left"/>
            </w:pPr>
            <w:r>
              <w:rPr>
                <w:noProof/>
              </w:rPr>
              <w:pict>
                <v:rect id="_x0000_s1029" style="position:absolute;margin-left:15pt;margin-top:63.8pt;width:87pt;height:39pt;z-index:251654144;mso-position-horizontal-relative:text;mso-position-vertical-relative:text" filled="f" strokecolor="red" strokeweight="2.25pt"/>
              </w:pict>
            </w:r>
            <w:r w:rsidRPr="00E77F69">
              <w:rPr>
                <w:noProof/>
              </w:rPr>
              <w:pict>
                <v:shape id="_x0000_i1035" type="#_x0000_t75" alt="camtasiaaudiosetup.jpg" style="width:267pt;height:288.75pt;visibility:visible">
                  <v:imagedata r:id="rId16" o:title=""/>
                  <o:lock v:ext="edit" aspectratio="f"/>
                </v:shape>
              </w:pict>
            </w:r>
          </w:p>
        </w:tc>
      </w:tr>
    </w:tbl>
    <w:p w:rsidR="00700FB8" w:rsidRDefault="00700FB8" w:rsidP="008B138F">
      <w:pPr>
        <w:jc w:val="left"/>
      </w:pPr>
    </w:p>
    <w:tbl>
      <w:tblPr>
        <w:tblW w:w="0" w:type="auto"/>
        <w:tblInd w:w="-106" w:type="dxa"/>
        <w:tblLook w:val="00A0"/>
      </w:tblPr>
      <w:tblGrid>
        <w:gridCol w:w="3900"/>
        <w:gridCol w:w="5676"/>
      </w:tblGrid>
      <w:tr w:rsidR="00700FB8" w:rsidRPr="00E77F69">
        <w:tc>
          <w:tcPr>
            <w:tcW w:w="3900"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Your video will play as you record your voice narration for the video. </w:t>
            </w: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rPr>
                <w:noProof/>
              </w:rPr>
            </w:pPr>
            <w:r w:rsidRPr="00E77F69">
              <w:t xml:space="preserve">Click the </w:t>
            </w:r>
            <w:r w:rsidRPr="00E77F69">
              <w:rPr>
                <w:b/>
                <w:bCs/>
              </w:rPr>
              <w:t>Stop Recording</w:t>
            </w:r>
            <w:r w:rsidRPr="00E77F69">
              <w:t xml:space="preserve"> button when you are finished recording.</w:t>
            </w:r>
            <w:r w:rsidRPr="00E77F69">
              <w:rPr>
                <w:noProof/>
              </w:rPr>
              <w:t xml:space="preserve">   </w:t>
            </w:r>
          </w:p>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p w:rsidR="00700FB8" w:rsidRPr="00E77F69" w:rsidRDefault="00700FB8" w:rsidP="00E77F69">
            <w:pPr>
              <w:spacing w:before="0" w:after="0"/>
              <w:jc w:val="left"/>
            </w:pPr>
          </w:p>
        </w:tc>
        <w:tc>
          <w:tcPr>
            <w:tcW w:w="5676" w:type="dxa"/>
          </w:tcPr>
          <w:p w:rsidR="00700FB8" w:rsidRPr="00E77F69" w:rsidRDefault="00700FB8" w:rsidP="00E77F69">
            <w:pPr>
              <w:spacing w:before="0" w:after="0"/>
              <w:jc w:val="left"/>
            </w:pPr>
            <w:r>
              <w:rPr>
                <w:noProof/>
              </w:rPr>
              <w:pict>
                <v:rect id="_x0000_s1030" style="position:absolute;margin-left:16.5pt;margin-top:60pt;width:65.25pt;height:19.5pt;z-index:251655168;mso-position-horizontal-relative:text;mso-position-vertical-relative:text" filled="f" strokecolor="red" strokeweight="2.25pt"/>
              </w:pict>
            </w:r>
            <w:r w:rsidRPr="00E77F69">
              <w:rPr>
                <w:noProof/>
              </w:rPr>
              <w:pict>
                <v:shape id="Picture 11" o:spid="_x0000_i1036" type="#_x0000_t75" alt="cantasiastoprec.jpg" style="width:240pt;height:258pt;visibility:visible">
                  <v:imagedata r:id="rId17" o:title=""/>
                  <o:lock v:ext="edit" aspectratio="f"/>
                </v:shape>
              </w:pict>
            </w:r>
          </w:p>
        </w:tc>
      </w:tr>
      <w:tr w:rsidR="00700FB8" w:rsidRPr="00E77F69">
        <w:tc>
          <w:tcPr>
            <w:tcW w:w="3900" w:type="dxa"/>
          </w:tcPr>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r w:rsidRPr="00E77F69">
              <w:rPr>
                <w:noProof/>
              </w:rPr>
              <w:t>The audio track appears in the timeline window.</w:t>
            </w:r>
          </w:p>
          <w:p w:rsidR="00700FB8" w:rsidRPr="00E77F69" w:rsidRDefault="00700FB8" w:rsidP="00E77F69">
            <w:pPr>
              <w:spacing w:before="0" w:after="0"/>
              <w:jc w:val="left"/>
            </w:pPr>
          </w:p>
        </w:tc>
        <w:tc>
          <w:tcPr>
            <w:tcW w:w="5676" w:type="dxa"/>
          </w:tcPr>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r>
              <w:rPr>
                <w:noProof/>
              </w:rPr>
              <w:pict>
                <v:rect id="_x0000_s1031" style="position:absolute;margin-left:12pt;margin-top:82.65pt;width:153.75pt;height:18.75pt;z-index:251656192" filled="f" strokecolor="red" strokeweight="2.25pt"/>
              </w:pict>
            </w:r>
            <w:r w:rsidRPr="00E77F69">
              <w:rPr>
                <w:noProof/>
              </w:rPr>
              <w:pict>
                <v:shape id="Picture 12" o:spid="_x0000_i1037" type="#_x0000_t75" alt="audiotrack.jpg" style="width:230.25pt;height:123.75pt;visibility:visible">
                  <v:imagedata r:id="rId18" o:title=""/>
                  <o:lock v:ext="edit" aspectratio="f"/>
                </v:shape>
              </w:pict>
            </w:r>
          </w:p>
        </w:tc>
      </w:tr>
      <w:tr w:rsidR="00700FB8" w:rsidRPr="00E77F69">
        <w:tc>
          <w:tcPr>
            <w:tcW w:w="3900" w:type="dxa"/>
          </w:tcPr>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p w:rsidR="00700FB8" w:rsidRPr="00E77F69" w:rsidRDefault="00700FB8" w:rsidP="00E77F69">
            <w:pPr>
              <w:spacing w:before="0" w:after="0"/>
              <w:jc w:val="left"/>
              <w:rPr>
                <w:noProof/>
              </w:rPr>
            </w:pPr>
          </w:p>
        </w:tc>
        <w:tc>
          <w:tcPr>
            <w:tcW w:w="5676" w:type="dxa"/>
          </w:tcPr>
          <w:p w:rsidR="00700FB8" w:rsidRPr="00E77F69" w:rsidRDefault="00700FB8" w:rsidP="00E77F69">
            <w:pPr>
              <w:spacing w:before="0" w:after="0"/>
              <w:jc w:val="left"/>
              <w:rPr>
                <w:noProof/>
              </w:rPr>
            </w:pPr>
          </w:p>
        </w:tc>
      </w:tr>
      <w:tr w:rsidR="00700FB8" w:rsidRPr="00E77F69">
        <w:tc>
          <w:tcPr>
            <w:tcW w:w="3900"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rPr>
                <w:noProof/>
              </w:rPr>
            </w:pPr>
            <w:r w:rsidRPr="00E77F69">
              <w:t>Click the video controls to playback what you recorded and preview your screencast.</w:t>
            </w:r>
          </w:p>
        </w:tc>
        <w:tc>
          <w:tcPr>
            <w:tcW w:w="5676" w:type="dxa"/>
          </w:tcPr>
          <w:p w:rsidR="00700FB8" w:rsidRPr="00E77F69" w:rsidRDefault="00700FB8" w:rsidP="00E77F69">
            <w:pPr>
              <w:spacing w:before="0" w:after="0"/>
              <w:jc w:val="center"/>
              <w:rPr>
                <w:noProof/>
              </w:rPr>
            </w:pPr>
            <w:r>
              <w:rPr>
                <w:noProof/>
              </w:rPr>
              <w:pict>
                <v:rect id="_x0000_s1032" style="position:absolute;left:0;text-align:left;margin-left:96pt;margin-top:145.85pt;width:65.25pt;height:19.5pt;z-index:251657216;mso-position-horizontal-relative:text;mso-position-vertical-relative:text" filled="f" strokecolor="red" strokeweight="2.25pt"/>
              </w:pict>
            </w:r>
            <w:r w:rsidRPr="00E77F69">
              <w:rPr>
                <w:noProof/>
              </w:rPr>
              <w:pict>
                <v:shape id="_x0000_i1038" type="#_x0000_t75" alt="playback.jpg" style="width:198pt;height:201.75pt;visibility:visible">
                  <v:imagedata r:id="rId19" o:title=""/>
                  <o:lock v:ext="edit" aspectratio="f"/>
                </v:shape>
              </w:pict>
            </w:r>
          </w:p>
        </w:tc>
      </w:tr>
    </w:tbl>
    <w:p w:rsidR="00700FB8" w:rsidRDefault="00700FB8" w:rsidP="008B138F">
      <w:pPr>
        <w:jc w:val="left"/>
      </w:pPr>
      <w:r>
        <w:rPr>
          <w:i/>
          <w:iCs/>
          <w:u w:val="single"/>
        </w:rPr>
        <w:t>Importing a</w:t>
      </w:r>
      <w:r w:rsidRPr="008B138F">
        <w:rPr>
          <w:i/>
          <w:iCs/>
          <w:u w:val="single"/>
        </w:rPr>
        <w:t>udi</w:t>
      </w:r>
      <w:r>
        <w:rPr>
          <w:i/>
          <w:iCs/>
          <w:u w:val="single"/>
        </w:rPr>
        <w:t>o into Camtasia</w:t>
      </w:r>
      <w:r w:rsidRPr="008B138F">
        <w:rPr>
          <w:u w:val="single"/>
        </w:rPr>
        <w:br/>
      </w:r>
      <w:r>
        <w:t xml:space="preserve">If you record with an MP3 recorder, transfer the MP3 file to your computer.  </w:t>
      </w:r>
    </w:p>
    <w:p w:rsidR="00700FB8" w:rsidRDefault="00700FB8" w:rsidP="00927997">
      <w:pPr>
        <w:jc w:val="center"/>
      </w:pPr>
      <w:r w:rsidRPr="00E77F69">
        <w:rPr>
          <w:rFonts w:ascii="Arial" w:hAnsi="Arial" w:cs="Arial"/>
          <w:noProof/>
          <w:sz w:val="20"/>
          <w:szCs w:val="20"/>
        </w:rPr>
        <w:pict>
          <v:shape id="_x0000_i1039" type="#_x0000_t75" alt="recording" style="width:150pt;height:120.75pt;visibility:visible">
            <v:imagedata r:id="rId20" o:title=""/>
            <o:lock v:ext="edit" aspectratio="f"/>
          </v:shape>
        </w:pict>
      </w:r>
      <w:r w:rsidRPr="003101EE">
        <w:rPr>
          <w:noProof/>
        </w:rPr>
        <w:pict>
          <v:shape id="_x0000_i1040" type="#_x0000_t75" alt="mp3recorder.jpg" style="width:156pt;height:124.5pt;visibility:visible">
            <v:imagedata r:id="rId21" o:title=""/>
            <o:lock v:ext="edit" aspectratio="f"/>
          </v:shape>
        </w:pict>
      </w:r>
    </w:p>
    <w:p w:rsidR="00700FB8" w:rsidRPr="00927997" w:rsidRDefault="00700FB8" w:rsidP="00927997">
      <w:pPr>
        <w:jc w:val="center"/>
        <w:rPr>
          <w:rStyle w:val="SubtleEmphasis"/>
        </w:rPr>
      </w:pPr>
      <w:r w:rsidRPr="00927997">
        <w:rPr>
          <w:rStyle w:val="SubtleEmphasis"/>
        </w:rPr>
        <w:t>Examples of MP3 recorders</w:t>
      </w:r>
    </w:p>
    <w:p w:rsidR="00700FB8" w:rsidRDefault="00700FB8" w:rsidP="008B138F">
      <w:pPr>
        <w:jc w:val="left"/>
      </w:pPr>
      <w:r>
        <w:t xml:space="preserve">After you’ve transferred the file to your computer, you will want to edit it.  There are is variety of audio editing software available, some open source…such as Audacity, which can be found at sourceforge.net. You can also use Camtasia to edit the audio and split the audio file among the slides.  </w:t>
      </w:r>
    </w:p>
    <w:p w:rsidR="00700FB8" w:rsidRDefault="00700FB8" w:rsidP="008B138F">
      <w:pPr>
        <w:jc w:val="left"/>
      </w:pPr>
      <w:r>
        <w:t xml:space="preserve">In Camtasia, click </w:t>
      </w:r>
      <w:r w:rsidRPr="00B85976">
        <w:rPr>
          <w:b/>
          <w:bCs/>
        </w:rPr>
        <w:t>Import Media</w:t>
      </w:r>
      <w:r>
        <w:t xml:space="preserve"> and </w:t>
      </w:r>
      <w:r w:rsidRPr="00B85976">
        <w:rPr>
          <w:b/>
          <w:bCs/>
        </w:rPr>
        <w:t>navigate to your audio file</w:t>
      </w:r>
      <w:r>
        <w:t xml:space="preserve">.  Click </w:t>
      </w:r>
      <w:r w:rsidRPr="00B85976">
        <w:rPr>
          <w:b/>
          <w:bCs/>
        </w:rPr>
        <w:t>Open</w:t>
      </w:r>
      <w:r w:rsidRPr="00590E56">
        <w:t>,</w:t>
      </w:r>
      <w:r>
        <w:rPr>
          <w:b/>
          <w:bCs/>
        </w:rPr>
        <w:t xml:space="preserve"> </w:t>
      </w:r>
      <w:r w:rsidRPr="00590E56">
        <w:t>as shown below</w:t>
      </w:r>
      <w:r>
        <w:rPr>
          <w:b/>
          <w:bCs/>
        </w:rPr>
        <w:t>.</w:t>
      </w:r>
    </w:p>
    <w:p w:rsidR="00700FB8" w:rsidRDefault="00700FB8" w:rsidP="008B138F">
      <w:pPr>
        <w:jc w:val="left"/>
      </w:pPr>
      <w:r>
        <w:rPr>
          <w:noProof/>
        </w:rPr>
        <w:pict>
          <v:rect id="_x0000_s1033" style="position:absolute;margin-left:84.75pt;margin-top:27.5pt;width:63pt;height:18.75pt;z-index:251658240" filled="f" strokecolor="red" strokeweight="2.25pt"/>
        </w:pict>
      </w:r>
      <w:r w:rsidRPr="003101EE">
        <w:rPr>
          <w:noProof/>
        </w:rPr>
        <w:pict>
          <v:shape id="Picture 37" o:spid="_x0000_i1041" type="#_x0000_t75" style="width:499.5pt;height:333.75pt;visibility:visible">
            <v:imagedata r:id="rId22" o:title=""/>
            <o:lock v:ext="edit" aspectratio="f"/>
          </v:shape>
        </w:pict>
      </w:r>
    </w:p>
    <w:p w:rsidR="00700FB8" w:rsidRDefault="00700FB8" w:rsidP="008B138F">
      <w:pPr>
        <w:jc w:val="left"/>
      </w:pPr>
    </w:p>
    <w:p w:rsidR="00700FB8" w:rsidRDefault="00700FB8" w:rsidP="008B138F">
      <w:pPr>
        <w:jc w:val="left"/>
      </w:pPr>
    </w:p>
    <w:p w:rsidR="00700FB8" w:rsidRDefault="00700FB8" w:rsidP="008B138F">
      <w:pPr>
        <w:jc w:val="left"/>
      </w:pPr>
      <w:r>
        <w:t xml:space="preserve">Click on the audio file in the Clip Bin and drag it to the timeline as shown below.  Camtasia will automatically add the audio track in.  </w:t>
      </w:r>
    </w:p>
    <w:p w:rsidR="00700FB8" w:rsidRDefault="00700FB8" w:rsidP="001C7B53">
      <w:pPr>
        <w:jc w:val="left"/>
      </w:pPr>
      <w:r>
        <w:rPr>
          <w:noProof/>
        </w:rPr>
        <w:pict>
          <v:shapetype id="_x0000_t32" coordsize="21600,21600" o:spt="32" o:oned="t" path="m,l21600,21600e" filled="f">
            <v:path arrowok="t" fillok="f" o:connecttype="none"/>
            <o:lock v:ext="edit" shapetype="t"/>
          </v:shapetype>
          <v:shape id="_x0000_s1034" type="#_x0000_t32" style="position:absolute;margin-left:61.5pt;margin-top:163.15pt;width:41pt;height:121.5pt;z-index:251660288" o:connectortype="straight" strokecolor="red" strokeweight="2.25pt">
            <v:stroke endarrow="open"/>
          </v:shape>
        </w:pict>
      </w:r>
      <w:r>
        <w:rPr>
          <w:noProof/>
        </w:rPr>
        <w:pict>
          <v:rect id="_x0000_s1035" style="position:absolute;margin-left:15.25pt;margin-top:117.65pt;width:46.25pt;height:45.5pt;z-index:251659264" filled="f" strokecolor="red" strokeweight="2.25pt"/>
        </w:pict>
      </w:r>
      <w:r w:rsidRPr="003101EE">
        <w:rPr>
          <w:noProof/>
        </w:rPr>
        <w:pict>
          <v:shape id="Picture 18" o:spid="_x0000_i1042" type="#_x0000_t75" alt="updatedcapture.jpg" style="width:441pt;height:310.5pt;visibility:visible">
            <v:imagedata r:id="rId23" o:title=""/>
            <o:lock v:ext="edit" aspectratio="f"/>
          </v:shape>
        </w:pict>
      </w:r>
    </w:p>
    <w:p w:rsidR="00700FB8" w:rsidRDefault="00700FB8" w:rsidP="001C7B53">
      <w:pPr>
        <w:jc w:val="left"/>
      </w:pPr>
      <w:r>
        <w:t>You can move the position of the audio clip by dragging the clip along the timeline.  You can also move the ends of the clip to edit the audio clip, if needed.  There are more editing features in Camtasia covered in the product’s help documentation, but for the purposes of this guide, we will stick to the least you need to know to make a screencast.</w:t>
      </w:r>
    </w:p>
    <w:p w:rsidR="00700FB8" w:rsidRDefault="00700FB8" w:rsidP="004E4EE1"/>
    <w:p w:rsidR="00700FB8" w:rsidRDefault="00700FB8" w:rsidP="004E4EE1"/>
    <w:p w:rsidR="00700FB8" w:rsidRDefault="00700FB8" w:rsidP="004E4EE1"/>
    <w:p w:rsidR="00700FB8" w:rsidRDefault="00700FB8" w:rsidP="005652B7">
      <w:pPr>
        <w:jc w:val="left"/>
      </w:pPr>
    </w:p>
    <w:p w:rsidR="00700FB8" w:rsidRDefault="00700FB8" w:rsidP="005652B7">
      <w:pPr>
        <w:jc w:val="left"/>
      </w:pPr>
    </w:p>
    <w:p w:rsidR="00700FB8" w:rsidRDefault="00700FB8" w:rsidP="005A7D15"/>
    <w:p w:rsidR="00700FB8" w:rsidRDefault="00700FB8" w:rsidP="009D56F3">
      <w:pPr>
        <w:rPr>
          <w:b/>
          <w:bCs/>
          <w:i/>
          <w:iCs/>
        </w:rPr>
      </w:pPr>
    </w:p>
    <w:p w:rsidR="00700FB8" w:rsidRDefault="00700FB8">
      <w:pPr>
        <w:rPr>
          <w:b/>
          <w:bCs/>
          <w:i/>
          <w:iCs/>
        </w:rPr>
      </w:pPr>
      <w:r>
        <w:rPr>
          <w:b/>
          <w:bCs/>
          <w:i/>
          <w:iCs/>
        </w:rPr>
        <w:br w:type="page"/>
      </w:r>
    </w:p>
    <w:p w:rsidR="00700FB8" w:rsidRPr="009D56F3" w:rsidRDefault="00700FB8" w:rsidP="009D56F3">
      <w:pPr>
        <w:rPr>
          <w:b/>
          <w:bCs/>
          <w:i/>
          <w:iCs/>
        </w:rPr>
      </w:pPr>
      <w:r w:rsidRPr="009D56F3">
        <w:rPr>
          <w:b/>
          <w:bCs/>
          <w:i/>
          <w:iCs/>
        </w:rPr>
        <w:t>Step 4 - Publishing to AVI</w:t>
      </w:r>
      <w:r>
        <w:rPr>
          <w:b/>
          <w:bCs/>
          <w:i/>
          <w:iCs/>
        </w:rPr>
        <w:t>, FLV</w:t>
      </w:r>
      <w:r w:rsidRPr="009D56F3">
        <w:rPr>
          <w:b/>
          <w:bCs/>
          <w:i/>
          <w:iCs/>
        </w:rPr>
        <w:t xml:space="preserve"> or SWF</w:t>
      </w:r>
    </w:p>
    <w:p w:rsidR="00700FB8" w:rsidRDefault="00700FB8" w:rsidP="009D56F3">
      <w:r>
        <w:t>Once you have completed building your screencast, you are ready to publish it to a file that you can put in your CALI lesson.  In Camtasia, click on the Preview and Share button in the toolbar.</w:t>
      </w:r>
    </w:p>
    <w:p w:rsidR="00700FB8" w:rsidRDefault="00700FB8" w:rsidP="00A63ECA">
      <w:pPr>
        <w:jc w:val="center"/>
      </w:pPr>
      <w:r>
        <w:rPr>
          <w:noProof/>
        </w:rPr>
        <w:pict>
          <v:rect id="_x0000_s1036" style="position:absolute;left:0;text-align:left;margin-left:172.5pt;margin-top:28.7pt;width:73.5pt;height:21pt;z-index:251661312" filled="f" strokecolor="red" strokeweight="2.25pt"/>
        </w:pict>
      </w:r>
      <w:r w:rsidRPr="003101EE">
        <w:rPr>
          <w:noProof/>
        </w:rPr>
        <w:pict>
          <v:shape id="Picture 49" o:spid="_x0000_i1043" type="#_x0000_t75" style="width:422.25pt;height:225pt;visibility:visible">
            <v:imagedata r:id="rId24" o:title=""/>
            <o:lock v:ext="edit" aspectratio="f"/>
          </v:shape>
        </w:pict>
      </w:r>
    </w:p>
    <w:tbl>
      <w:tblPr>
        <w:tblW w:w="0" w:type="auto"/>
        <w:tblInd w:w="-106" w:type="dxa"/>
        <w:tblLook w:val="00A0"/>
      </w:tblPr>
      <w:tblGrid>
        <w:gridCol w:w="3600"/>
        <w:gridCol w:w="5976"/>
      </w:tblGrid>
      <w:tr w:rsidR="00700FB8" w:rsidRPr="00E77F69">
        <w:tc>
          <w:tcPr>
            <w:tcW w:w="3600"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Choose </w:t>
            </w:r>
            <w:r w:rsidRPr="00E77F69">
              <w:rPr>
                <w:b/>
                <w:bCs/>
              </w:rPr>
              <w:t>Custom production settings</w:t>
            </w:r>
            <w:r w:rsidRPr="00E77F69">
              <w:t xml:space="preserve"> and click </w:t>
            </w:r>
            <w:r w:rsidRPr="00E77F69">
              <w:rPr>
                <w:b/>
                <w:bCs/>
              </w:rPr>
              <w:t>Next</w:t>
            </w:r>
            <w:r w:rsidRPr="00E77F69">
              <w:t>.</w:t>
            </w:r>
          </w:p>
          <w:p w:rsidR="00700FB8" w:rsidRPr="00E77F69" w:rsidRDefault="00700FB8" w:rsidP="00E77F69">
            <w:pPr>
              <w:spacing w:before="0" w:after="0"/>
              <w:jc w:val="left"/>
            </w:pPr>
          </w:p>
        </w:tc>
        <w:tc>
          <w:tcPr>
            <w:tcW w:w="5976" w:type="dxa"/>
          </w:tcPr>
          <w:p w:rsidR="00700FB8" w:rsidRPr="00E77F69" w:rsidRDefault="00700FB8" w:rsidP="00E77F69">
            <w:pPr>
              <w:spacing w:before="0" w:after="0"/>
              <w:jc w:val="left"/>
            </w:pPr>
            <w:r w:rsidRPr="00E77F69">
              <w:rPr>
                <w:noProof/>
              </w:rPr>
              <w:pict>
                <v:shape id="Picture 52" o:spid="_x0000_i1044" type="#_x0000_t75" style="width:282pt;height:332.25pt;visibility:visible">
                  <v:imagedata r:id="rId25" o:title=""/>
                  <o:lock v:ext="edit" aspectratio="f"/>
                </v:shape>
              </w:pict>
            </w:r>
          </w:p>
        </w:tc>
      </w:tr>
    </w:tbl>
    <w:p w:rsidR="00700FB8" w:rsidRDefault="00700FB8" w:rsidP="008135CC">
      <w:pPr>
        <w:jc w:val="left"/>
      </w:pPr>
    </w:p>
    <w:tbl>
      <w:tblPr>
        <w:tblW w:w="0" w:type="auto"/>
        <w:tblInd w:w="-106" w:type="dxa"/>
        <w:tblLook w:val="00A0"/>
      </w:tblPr>
      <w:tblGrid>
        <w:gridCol w:w="3750"/>
        <w:gridCol w:w="5826"/>
      </w:tblGrid>
      <w:tr w:rsidR="00700FB8" w:rsidRPr="00E77F69">
        <w:tc>
          <w:tcPr>
            <w:tcW w:w="3750"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To publish an AVI video file, </w:t>
            </w:r>
            <w:r w:rsidRPr="00E77F69">
              <w:rPr>
                <w:b/>
                <w:bCs/>
              </w:rPr>
              <w:t xml:space="preserve">Select AVI </w:t>
            </w:r>
            <w:r w:rsidRPr="00E77F69">
              <w:t xml:space="preserve">and </w:t>
            </w:r>
            <w:r w:rsidRPr="00E77F69">
              <w:rPr>
                <w:b/>
                <w:bCs/>
              </w:rPr>
              <w:t>click Next</w:t>
            </w:r>
            <w:r w:rsidRPr="00E77F69">
              <w:t>.</w:t>
            </w:r>
          </w:p>
          <w:p w:rsidR="00700FB8" w:rsidRPr="00E77F69" w:rsidRDefault="00700FB8" w:rsidP="00E77F69">
            <w:pPr>
              <w:spacing w:before="0" w:after="0"/>
            </w:pPr>
          </w:p>
        </w:tc>
        <w:tc>
          <w:tcPr>
            <w:tcW w:w="5826" w:type="dxa"/>
          </w:tcPr>
          <w:p w:rsidR="00700FB8" w:rsidRPr="00E77F69" w:rsidRDefault="00700FB8" w:rsidP="00E77F69">
            <w:pPr>
              <w:spacing w:before="0" w:after="0"/>
            </w:pPr>
            <w:r>
              <w:rPr>
                <w:noProof/>
              </w:rPr>
              <w:pict>
                <v:rect id="_x0000_s1037" style="position:absolute;left:0;text-align:left;margin-left:18pt;margin-top:110.25pt;width:130.5pt;height:19.5pt;z-index:251662336;mso-position-horizontal-relative:text;mso-position-vertical-relative:text" filled="f" strokecolor="red" strokeweight="2.25pt"/>
              </w:pict>
            </w:r>
            <w:r w:rsidRPr="00E77F69">
              <w:rPr>
                <w:noProof/>
              </w:rPr>
              <w:pict>
                <v:shape id="Picture 55" o:spid="_x0000_i1045" type="#_x0000_t75" style="width:275.25pt;height:324pt;visibility:visible">
                  <v:imagedata r:id="rId26" o:title=""/>
                  <o:lock v:ext="edit" aspectratio="f"/>
                </v:shape>
              </w:pict>
            </w:r>
          </w:p>
        </w:tc>
      </w:tr>
      <w:tr w:rsidR="00700FB8" w:rsidRPr="00E77F69">
        <w:tc>
          <w:tcPr>
            <w:tcW w:w="3750"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Next again.</w:t>
            </w:r>
          </w:p>
          <w:p w:rsidR="00700FB8" w:rsidRPr="00E77F69" w:rsidRDefault="00700FB8" w:rsidP="00E77F69">
            <w:pPr>
              <w:spacing w:before="0" w:after="0"/>
            </w:pPr>
          </w:p>
        </w:tc>
        <w:tc>
          <w:tcPr>
            <w:tcW w:w="5826" w:type="dxa"/>
          </w:tcPr>
          <w:p w:rsidR="00700FB8" w:rsidRPr="00E77F69" w:rsidRDefault="00700FB8" w:rsidP="00E77F69">
            <w:pPr>
              <w:spacing w:before="0" w:after="0"/>
              <w:rPr>
                <w:noProof/>
              </w:rPr>
            </w:pPr>
            <w:r w:rsidRPr="00E77F69">
              <w:rPr>
                <w:noProof/>
              </w:rPr>
              <w:pict>
                <v:shape id="Picture 58" o:spid="_x0000_i1046" type="#_x0000_t75" style="width:273.75pt;height:321.75pt;visibility:visible">
                  <v:imagedata r:id="rId27" o:title=""/>
                  <o:lock v:ext="edit" aspectratio="f"/>
                </v:shape>
              </w:pict>
            </w:r>
          </w:p>
        </w:tc>
      </w:tr>
    </w:tbl>
    <w:p w:rsidR="00700FB8" w:rsidRDefault="00700FB8" w:rsidP="00A9246B"/>
    <w:tbl>
      <w:tblPr>
        <w:tblW w:w="0" w:type="auto"/>
        <w:tblInd w:w="-106" w:type="dxa"/>
        <w:tblLook w:val="00A0"/>
      </w:tblPr>
      <w:tblGrid>
        <w:gridCol w:w="4022"/>
        <w:gridCol w:w="5554"/>
      </w:tblGrid>
      <w:tr w:rsidR="00700FB8" w:rsidRPr="00E77F69">
        <w:tc>
          <w:tcPr>
            <w:tcW w:w="4788"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Next a</w:t>
            </w:r>
            <w:r w:rsidRPr="00E77F69">
              <w:t>gain.</w:t>
            </w:r>
          </w:p>
        </w:tc>
        <w:tc>
          <w:tcPr>
            <w:tcW w:w="4788" w:type="dxa"/>
          </w:tcPr>
          <w:p w:rsidR="00700FB8" w:rsidRPr="00E77F69" w:rsidRDefault="00700FB8" w:rsidP="00E77F69">
            <w:pPr>
              <w:spacing w:before="0" w:after="0"/>
            </w:pPr>
            <w:r w:rsidRPr="00E77F69">
              <w:rPr>
                <w:noProof/>
              </w:rPr>
              <w:pict>
                <v:shape id="Picture 61" o:spid="_x0000_i1047" type="#_x0000_t75" style="width:267pt;height:313.5pt;visibility:visible">
                  <v:imagedata r:id="rId28" o:title=""/>
                  <o:lock v:ext="edit" aspectratio="f"/>
                </v:shape>
              </w:pict>
            </w:r>
          </w:p>
        </w:tc>
      </w:tr>
      <w:tr w:rsidR="00700FB8" w:rsidRPr="00E77F69">
        <w:tc>
          <w:tcPr>
            <w:tcW w:w="4788"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Next</w:t>
            </w:r>
            <w:r w:rsidRPr="00E77F69">
              <w:t xml:space="preserve"> again.</w:t>
            </w:r>
          </w:p>
          <w:p w:rsidR="00700FB8" w:rsidRPr="00E77F69" w:rsidRDefault="00700FB8" w:rsidP="00E77F69">
            <w:pPr>
              <w:spacing w:before="0" w:after="0"/>
            </w:pPr>
          </w:p>
        </w:tc>
        <w:tc>
          <w:tcPr>
            <w:tcW w:w="4788" w:type="dxa"/>
          </w:tcPr>
          <w:p w:rsidR="00700FB8" w:rsidRPr="00E77F69" w:rsidRDefault="00700FB8" w:rsidP="00E77F69">
            <w:pPr>
              <w:spacing w:before="0" w:after="0"/>
              <w:jc w:val="center"/>
              <w:rPr>
                <w:noProof/>
              </w:rPr>
            </w:pPr>
            <w:r w:rsidRPr="00E77F69">
              <w:rPr>
                <w:noProof/>
              </w:rPr>
              <w:pict>
                <v:shape id="Picture 64" o:spid="_x0000_i1048" type="#_x0000_t75" style="width:265.5pt;height:312pt;visibility:visible">
                  <v:imagedata r:id="rId29" o:title=""/>
                  <o:lock v:ext="edit" aspectratio="f"/>
                </v:shape>
              </w:pict>
            </w:r>
          </w:p>
        </w:tc>
      </w:tr>
    </w:tbl>
    <w:p w:rsidR="00700FB8" w:rsidRDefault="00700FB8" w:rsidP="00A9246B"/>
    <w:p w:rsidR="00700FB8" w:rsidRDefault="00700FB8" w:rsidP="00A9246B"/>
    <w:tbl>
      <w:tblPr>
        <w:tblW w:w="0" w:type="auto"/>
        <w:tblInd w:w="-106" w:type="dxa"/>
        <w:tblLayout w:type="fixed"/>
        <w:tblLook w:val="00A0"/>
      </w:tblPr>
      <w:tblGrid>
        <w:gridCol w:w="4068"/>
        <w:gridCol w:w="5508"/>
      </w:tblGrid>
      <w:tr w:rsidR="00700FB8" w:rsidRPr="00E77F69">
        <w:tc>
          <w:tcPr>
            <w:tcW w:w="4068"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Uncheck the </w:t>
            </w:r>
            <w:r w:rsidRPr="00E77F69">
              <w:rPr>
                <w:b/>
                <w:bCs/>
              </w:rPr>
              <w:t>Embed video into HTML</w:t>
            </w:r>
            <w:r w:rsidRPr="00E77F69">
              <w:t xml:space="preserve"> checkbox and click </w:t>
            </w:r>
            <w:r w:rsidRPr="00E77F69">
              <w:rPr>
                <w:b/>
                <w:bCs/>
              </w:rPr>
              <w:t>Next</w:t>
            </w:r>
            <w:r w:rsidRPr="00E77F69">
              <w:t>.</w:t>
            </w:r>
          </w:p>
          <w:p w:rsidR="00700FB8" w:rsidRPr="00E77F69" w:rsidRDefault="00700FB8" w:rsidP="00E77F69">
            <w:pPr>
              <w:spacing w:before="0" w:after="0"/>
            </w:pPr>
          </w:p>
        </w:tc>
        <w:tc>
          <w:tcPr>
            <w:tcW w:w="5508" w:type="dxa"/>
          </w:tcPr>
          <w:p w:rsidR="00700FB8" w:rsidRPr="00E77F69" w:rsidRDefault="00700FB8" w:rsidP="00E77F69">
            <w:pPr>
              <w:spacing w:before="0" w:after="0"/>
            </w:pPr>
            <w:r>
              <w:rPr>
                <w:noProof/>
              </w:rPr>
              <w:pict>
                <v:rect id="_x0000_s1038" style="position:absolute;left:0;text-align:left;margin-left:21pt;margin-top:154.15pt;width:141.75pt;height:34.5pt;z-index:251663360;mso-position-horizontal-relative:text;mso-position-vertical-relative:text" filled="f" strokecolor="red" strokeweight="2.25pt"/>
              </w:pict>
            </w:r>
            <w:r w:rsidRPr="00E77F69">
              <w:rPr>
                <w:noProof/>
              </w:rPr>
              <w:pict>
                <v:shape id="Picture 70" o:spid="_x0000_i1049" type="#_x0000_t75" style="width:255.75pt;height:300pt;visibility:visible">
                  <v:imagedata r:id="rId30" o:title=""/>
                  <o:lock v:ext="edit" aspectratio="f"/>
                </v:shape>
              </w:pict>
            </w:r>
          </w:p>
        </w:tc>
      </w:tr>
      <w:tr w:rsidR="00700FB8" w:rsidRPr="00E77F69">
        <w:tc>
          <w:tcPr>
            <w:tcW w:w="4068" w:type="dxa"/>
          </w:tcPr>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Next</w:t>
            </w:r>
            <w:r w:rsidRPr="00E77F69">
              <w:t>.</w:t>
            </w:r>
          </w:p>
        </w:tc>
        <w:tc>
          <w:tcPr>
            <w:tcW w:w="5508" w:type="dxa"/>
          </w:tcPr>
          <w:p w:rsidR="00700FB8" w:rsidRPr="00E77F69" w:rsidRDefault="00700FB8" w:rsidP="00E77F69">
            <w:pPr>
              <w:spacing w:before="0" w:after="0"/>
              <w:rPr>
                <w:noProof/>
              </w:rPr>
            </w:pPr>
            <w:r w:rsidRPr="00E77F69">
              <w:rPr>
                <w:noProof/>
              </w:rPr>
              <w:pict>
                <v:shape id="Picture 73" o:spid="_x0000_i1050" type="#_x0000_t75" style="width:261pt;height:306.75pt;visibility:visible">
                  <v:imagedata r:id="rId31" o:title=""/>
                  <o:lock v:ext="edit" aspectratio="f"/>
                </v:shape>
              </w:pict>
            </w:r>
          </w:p>
        </w:tc>
      </w:tr>
    </w:tbl>
    <w:p w:rsidR="00700FB8" w:rsidRDefault="00700FB8" w:rsidP="00A9246B"/>
    <w:p w:rsidR="00700FB8" w:rsidRDefault="00700FB8" w:rsidP="00A9246B"/>
    <w:p w:rsidR="00700FB8" w:rsidRDefault="00700FB8" w:rsidP="00A9246B"/>
    <w:tbl>
      <w:tblPr>
        <w:tblW w:w="0" w:type="auto"/>
        <w:tblInd w:w="-106" w:type="dxa"/>
        <w:tblLook w:val="00A0"/>
      </w:tblPr>
      <w:tblGrid>
        <w:gridCol w:w="2476"/>
        <w:gridCol w:w="7100"/>
      </w:tblGrid>
      <w:tr w:rsidR="00700FB8" w:rsidRPr="00E77F69">
        <w:tc>
          <w:tcPr>
            <w:tcW w:w="4788"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jc w:val="left"/>
            </w:pPr>
            <w:r w:rsidRPr="00E77F69">
              <w:rPr>
                <w:b/>
                <w:bCs/>
              </w:rPr>
              <w:t>Name your file and select the folder</w:t>
            </w:r>
            <w:r w:rsidRPr="00E77F69">
              <w:t xml:space="preserve"> where you want to  publish the file.</w:t>
            </w: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Finish</w:t>
            </w:r>
            <w:r w:rsidRPr="00E77F69">
              <w:t>.</w:t>
            </w:r>
          </w:p>
          <w:p w:rsidR="00700FB8" w:rsidRPr="00E77F69" w:rsidRDefault="00700FB8" w:rsidP="00E77F69">
            <w:pPr>
              <w:spacing w:before="0" w:after="0"/>
            </w:pPr>
          </w:p>
        </w:tc>
        <w:tc>
          <w:tcPr>
            <w:tcW w:w="4788" w:type="dxa"/>
          </w:tcPr>
          <w:p w:rsidR="00700FB8" w:rsidRPr="00E77F69" w:rsidRDefault="00700FB8" w:rsidP="00E77F69">
            <w:pPr>
              <w:spacing w:before="0" w:after="0"/>
            </w:pPr>
            <w:r w:rsidRPr="00E77F69">
              <w:rPr>
                <w:noProof/>
              </w:rPr>
              <w:pict>
                <v:shape id="Picture 76" o:spid="_x0000_i1051" type="#_x0000_t75" style="width:344.25pt;height:407.25pt;visibility:visible">
                  <v:imagedata r:id="rId32" o:title=""/>
                  <o:lock v:ext="edit" aspectratio="f"/>
                </v:shape>
              </w:pict>
            </w:r>
          </w:p>
        </w:tc>
      </w:tr>
    </w:tbl>
    <w:p w:rsidR="00700FB8" w:rsidRDefault="00700FB8" w:rsidP="00A9246B"/>
    <w:p w:rsidR="00700FB8" w:rsidRDefault="00700FB8">
      <w:r>
        <w:br w:type="page"/>
      </w:r>
    </w:p>
    <w:tbl>
      <w:tblPr>
        <w:tblW w:w="0" w:type="auto"/>
        <w:tblInd w:w="-106" w:type="dxa"/>
        <w:tblLook w:val="00A0"/>
      </w:tblPr>
      <w:tblGrid>
        <w:gridCol w:w="2220"/>
        <w:gridCol w:w="7356"/>
      </w:tblGrid>
      <w:tr w:rsidR="00700FB8" w:rsidRPr="00E77F69">
        <w:tc>
          <w:tcPr>
            <w:tcW w:w="2220"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To Publish to FLV or SWF, instead of choosing AVI in the Production Wizard dialog box, </w:t>
            </w:r>
            <w:r w:rsidRPr="00E77F69">
              <w:rPr>
                <w:b/>
                <w:bCs/>
              </w:rPr>
              <w:t xml:space="preserve">choose MP4/FLV/SWF outputs </w:t>
            </w:r>
            <w:r w:rsidRPr="00E77F69">
              <w:t xml:space="preserve">and click </w:t>
            </w:r>
            <w:r w:rsidRPr="00E77F69">
              <w:rPr>
                <w:b/>
                <w:bCs/>
              </w:rPr>
              <w:t>Next</w:t>
            </w:r>
            <w:r w:rsidRPr="00E77F69">
              <w:t>.</w:t>
            </w:r>
          </w:p>
          <w:p w:rsidR="00700FB8" w:rsidRPr="00E77F69" w:rsidRDefault="00700FB8" w:rsidP="00E77F69">
            <w:pPr>
              <w:spacing w:before="0" w:after="0"/>
            </w:pPr>
          </w:p>
        </w:tc>
        <w:tc>
          <w:tcPr>
            <w:tcW w:w="7356" w:type="dxa"/>
          </w:tcPr>
          <w:p w:rsidR="00700FB8" w:rsidRPr="00E77F69" w:rsidRDefault="00700FB8" w:rsidP="00E77F69">
            <w:pPr>
              <w:spacing w:before="0" w:after="0"/>
            </w:pPr>
            <w:r>
              <w:rPr>
                <w:noProof/>
              </w:rPr>
              <w:pict>
                <v:rect id="_x0000_s1039" style="position:absolute;left:0;text-align:left;margin-left:18.75pt;margin-top:66.25pt;width:131.25pt;height:33.75pt;z-index:251664384;mso-position-horizontal-relative:text;mso-position-vertical-relative:text" filled="f" strokecolor="red" strokeweight="2.25pt"/>
              </w:pict>
            </w:r>
            <w:r w:rsidRPr="00E77F69">
              <w:rPr>
                <w:noProof/>
              </w:rPr>
              <w:pict>
                <v:shape id="Picture 82" o:spid="_x0000_i1052" type="#_x0000_t75" style="width:351.75pt;height:417pt;visibility:visible">
                  <v:imagedata r:id="rId33" o:title=""/>
                  <o:lock v:ext="edit" aspectratio="f"/>
                </v:shape>
              </w:pict>
            </w:r>
          </w:p>
        </w:tc>
      </w:tr>
    </w:tbl>
    <w:p w:rsidR="00700FB8" w:rsidRDefault="00700FB8"/>
    <w:tbl>
      <w:tblPr>
        <w:tblW w:w="0" w:type="auto"/>
        <w:tblInd w:w="-106" w:type="dxa"/>
        <w:tblLook w:val="00A0"/>
      </w:tblPr>
      <w:tblGrid>
        <w:gridCol w:w="2177"/>
        <w:gridCol w:w="1363"/>
        <w:gridCol w:w="240"/>
        <w:gridCol w:w="5796"/>
      </w:tblGrid>
      <w:tr w:rsidR="00700FB8" w:rsidRPr="00E77F69">
        <w:tc>
          <w:tcPr>
            <w:tcW w:w="2177"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rPr>
                <w:b/>
                <w:bCs/>
              </w:rPr>
            </w:pPr>
            <w:r w:rsidRPr="00E77F69">
              <w:t xml:space="preserve">Choose the template </w:t>
            </w:r>
            <w:r w:rsidRPr="00E77F69">
              <w:rPr>
                <w:b/>
                <w:bCs/>
              </w:rPr>
              <w:t>No Controls.</w:t>
            </w:r>
          </w:p>
          <w:p w:rsidR="00700FB8" w:rsidRPr="00E77F69" w:rsidRDefault="00700FB8" w:rsidP="00E77F69">
            <w:pPr>
              <w:spacing w:before="0" w:after="0"/>
              <w:jc w:val="left"/>
              <w:rPr>
                <w:b/>
                <w:bCs/>
              </w:rPr>
            </w:pPr>
          </w:p>
          <w:p w:rsidR="00700FB8" w:rsidRPr="00E77F69" w:rsidRDefault="00700FB8" w:rsidP="00E77F69">
            <w:pPr>
              <w:spacing w:before="0" w:after="0"/>
              <w:jc w:val="left"/>
            </w:pPr>
            <w:r w:rsidRPr="00E77F69">
              <w:t xml:space="preserve">Click the </w:t>
            </w:r>
            <w:r w:rsidRPr="00E77F69">
              <w:rPr>
                <w:b/>
                <w:bCs/>
              </w:rPr>
              <w:t>Flash options</w:t>
            </w:r>
            <w:r w:rsidRPr="00E77F69">
              <w:t xml:space="preserve"> button.</w:t>
            </w: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jc w:val="center"/>
            </w:pPr>
          </w:p>
        </w:tc>
        <w:tc>
          <w:tcPr>
            <w:tcW w:w="7399" w:type="dxa"/>
            <w:gridSpan w:val="3"/>
          </w:tcPr>
          <w:p w:rsidR="00700FB8" w:rsidRPr="00E77F69" w:rsidRDefault="00700FB8" w:rsidP="00E77F69">
            <w:pPr>
              <w:spacing w:before="0" w:after="0"/>
              <w:rPr>
                <w:noProof/>
              </w:rPr>
            </w:pPr>
            <w:r>
              <w:rPr>
                <w:noProof/>
              </w:rPr>
              <w:pict>
                <v:rect id="_x0000_s1040" style="position:absolute;left:0;text-align:left;margin-left:86.95pt;margin-top:129.75pt;width:53.25pt;height:18.75pt;z-index:251665408;mso-position-horizontal-relative:text;mso-position-vertical-relative:text" filled="f" strokecolor="red" strokeweight="2.25pt"/>
              </w:pict>
            </w:r>
            <w:r w:rsidRPr="00E77F69">
              <w:rPr>
                <w:noProof/>
              </w:rPr>
              <w:pict>
                <v:shape id="Picture 85" o:spid="_x0000_i1053" type="#_x0000_t75" style="width:308.25pt;height:363.75pt;visibility:visible">
                  <v:imagedata r:id="rId34" o:title=""/>
                  <o:lock v:ext="edit" aspectratio="f"/>
                </v:shape>
              </w:pict>
            </w:r>
          </w:p>
          <w:p w:rsidR="00700FB8" w:rsidRPr="00E77F69" w:rsidRDefault="00700FB8" w:rsidP="00E77F69">
            <w:pPr>
              <w:spacing w:before="0" w:after="0"/>
              <w:jc w:val="center"/>
              <w:rPr>
                <w:noProof/>
              </w:rPr>
            </w:pPr>
          </w:p>
        </w:tc>
      </w:tr>
      <w:tr w:rsidR="00700FB8" w:rsidRPr="00E77F69">
        <w:tc>
          <w:tcPr>
            <w:tcW w:w="2177" w:type="dxa"/>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Choose </w:t>
            </w:r>
            <w:r w:rsidRPr="00E77F69">
              <w:rPr>
                <w:b/>
                <w:bCs/>
              </w:rPr>
              <w:t>FLV or SWF</w:t>
            </w:r>
            <w:r w:rsidRPr="00E77F69">
              <w:t xml:space="preserve"> based on the descriptions provided by each option.  </w:t>
            </w: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Click </w:t>
            </w:r>
            <w:r w:rsidRPr="00E77F69">
              <w:rPr>
                <w:b/>
                <w:bCs/>
              </w:rPr>
              <w:t>Apply</w:t>
            </w:r>
            <w:r w:rsidRPr="00E77F69">
              <w:t xml:space="preserve"> and then click </w:t>
            </w:r>
            <w:r w:rsidRPr="00E77F69">
              <w:rPr>
                <w:b/>
                <w:bCs/>
              </w:rPr>
              <w:t>OK</w:t>
            </w:r>
            <w:r w:rsidRPr="00E77F69">
              <w:t>.</w:t>
            </w:r>
          </w:p>
          <w:p w:rsidR="00700FB8" w:rsidRPr="00E77F69" w:rsidRDefault="00700FB8" w:rsidP="00E77F69">
            <w:pPr>
              <w:spacing w:before="0" w:after="0"/>
              <w:jc w:val="left"/>
            </w:pPr>
          </w:p>
        </w:tc>
        <w:tc>
          <w:tcPr>
            <w:tcW w:w="7399" w:type="dxa"/>
            <w:gridSpan w:val="3"/>
          </w:tcPr>
          <w:p w:rsidR="00700FB8" w:rsidRPr="00E77F69" w:rsidRDefault="00700FB8" w:rsidP="00E77F69">
            <w:pPr>
              <w:spacing w:before="0" w:after="0"/>
              <w:rPr>
                <w:noProof/>
              </w:rPr>
            </w:pPr>
            <w:r>
              <w:rPr>
                <w:noProof/>
              </w:rPr>
              <w:pict>
                <v:rect id="_x0000_s1041" style="position:absolute;left:0;text-align:left;margin-left:21.7pt;margin-top:59.3pt;width:141pt;height:26.25pt;z-index:251666432;mso-position-horizontal-relative:text;mso-position-vertical-relative:text" filled="f" strokecolor="red" strokeweight="2.25pt"/>
              </w:pict>
            </w:r>
            <w:r w:rsidRPr="00E77F69">
              <w:rPr>
                <w:b/>
                <w:bCs/>
                <w:i/>
                <w:iCs/>
                <w:noProof/>
              </w:rPr>
              <w:pict>
                <v:shape id="Picture 91" o:spid="_x0000_i1054" type="#_x0000_t75" style="width:292.5pt;height:273.75pt;visibility:visible">
                  <v:imagedata r:id="rId35" o:title=""/>
                  <o:lock v:ext="edit" aspectratio="f"/>
                </v:shape>
              </w:pict>
            </w:r>
          </w:p>
        </w:tc>
      </w:tr>
      <w:tr w:rsidR="00700FB8" w:rsidRPr="00E77F69">
        <w:tc>
          <w:tcPr>
            <w:tcW w:w="3780" w:type="dxa"/>
            <w:gridSpan w:val="3"/>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Next</w:t>
            </w:r>
            <w:r w:rsidRPr="00E77F69">
              <w:t>.</w:t>
            </w:r>
          </w:p>
          <w:p w:rsidR="00700FB8" w:rsidRPr="00E77F69" w:rsidRDefault="00700FB8" w:rsidP="00E77F69">
            <w:pPr>
              <w:spacing w:before="0" w:after="0"/>
            </w:pPr>
          </w:p>
        </w:tc>
        <w:tc>
          <w:tcPr>
            <w:tcW w:w="5796" w:type="dxa"/>
          </w:tcPr>
          <w:p w:rsidR="00700FB8" w:rsidRPr="00E77F69" w:rsidRDefault="00700FB8" w:rsidP="00E77F69">
            <w:pPr>
              <w:spacing w:before="0" w:after="0"/>
            </w:pPr>
            <w:r w:rsidRPr="00E77F69">
              <w:rPr>
                <w:noProof/>
              </w:rPr>
              <w:pict>
                <v:shape id="Picture 94" o:spid="_x0000_i1055" type="#_x0000_t75" style="width:273.75pt;height:321.75pt;visibility:visible">
                  <v:imagedata r:id="rId36" o:title=""/>
                  <o:lock v:ext="edit" aspectratio="f"/>
                </v:shape>
              </w:pict>
            </w:r>
          </w:p>
        </w:tc>
      </w:tr>
      <w:tr w:rsidR="00700FB8" w:rsidRPr="00E77F69">
        <w:tc>
          <w:tcPr>
            <w:tcW w:w="3780" w:type="dxa"/>
            <w:gridSpan w:val="3"/>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Next</w:t>
            </w:r>
            <w:r w:rsidRPr="00E77F69">
              <w:t>.</w:t>
            </w:r>
          </w:p>
          <w:p w:rsidR="00700FB8" w:rsidRPr="00E77F69" w:rsidRDefault="00700FB8" w:rsidP="00E77F69">
            <w:pPr>
              <w:spacing w:before="0" w:after="0"/>
            </w:pPr>
          </w:p>
        </w:tc>
        <w:tc>
          <w:tcPr>
            <w:tcW w:w="5796" w:type="dxa"/>
          </w:tcPr>
          <w:p w:rsidR="00700FB8" w:rsidRPr="00E77F69" w:rsidRDefault="00700FB8" w:rsidP="00E77F69">
            <w:pPr>
              <w:spacing w:before="0" w:after="0"/>
              <w:rPr>
                <w:noProof/>
              </w:rPr>
            </w:pPr>
            <w:r w:rsidRPr="00E77F69">
              <w:rPr>
                <w:noProof/>
              </w:rPr>
              <w:pict>
                <v:shape id="Picture 97" o:spid="_x0000_i1056" type="#_x0000_t75" style="width:268.5pt;height:315pt;visibility:visible">
                  <v:imagedata r:id="rId37" o:title=""/>
                  <o:lock v:ext="edit" aspectratio="f"/>
                </v:shape>
              </w:pict>
            </w:r>
          </w:p>
        </w:tc>
      </w:tr>
      <w:tr w:rsidR="00700FB8" w:rsidRPr="00E77F69">
        <w:tc>
          <w:tcPr>
            <w:tcW w:w="3540" w:type="dxa"/>
            <w:gridSpan w:val="2"/>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rPr>
                <w:b/>
                <w:bCs/>
              </w:rPr>
              <w:t>Name your file</w:t>
            </w:r>
            <w:r w:rsidRPr="00E77F69">
              <w:t xml:space="preserve"> and </w:t>
            </w:r>
            <w:r w:rsidRPr="00E77F69">
              <w:rPr>
                <w:b/>
                <w:bCs/>
              </w:rPr>
              <w:t>select the folder</w:t>
            </w:r>
            <w:r w:rsidRPr="00E77F69">
              <w:t xml:space="preserve"> where you want to publish.  </w:t>
            </w: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Finish</w:t>
            </w:r>
            <w:r w:rsidRPr="00E77F69">
              <w:t>.</w:t>
            </w:r>
          </w:p>
          <w:p w:rsidR="00700FB8" w:rsidRPr="00E77F69" w:rsidRDefault="00700FB8" w:rsidP="00E77F69">
            <w:pPr>
              <w:spacing w:before="0" w:after="0"/>
            </w:pPr>
          </w:p>
        </w:tc>
        <w:tc>
          <w:tcPr>
            <w:tcW w:w="6036" w:type="dxa"/>
            <w:gridSpan w:val="2"/>
          </w:tcPr>
          <w:p w:rsidR="00700FB8" w:rsidRPr="00E77F69" w:rsidRDefault="00700FB8" w:rsidP="00E77F69">
            <w:pPr>
              <w:spacing w:before="0" w:after="0"/>
            </w:pPr>
            <w:r w:rsidRPr="00E77F69">
              <w:rPr>
                <w:noProof/>
              </w:rPr>
              <w:pict>
                <v:shape id="Picture 100" o:spid="_x0000_i1057" type="#_x0000_t75" style="width:275.25pt;height:324pt;visibility:visible">
                  <v:imagedata r:id="rId38" o:title=""/>
                  <o:lock v:ext="edit" aspectratio="f"/>
                </v:shape>
              </w:pict>
            </w:r>
          </w:p>
        </w:tc>
      </w:tr>
      <w:tr w:rsidR="00700FB8" w:rsidRPr="00E77F69">
        <w:tc>
          <w:tcPr>
            <w:tcW w:w="3540" w:type="dxa"/>
            <w:gridSpan w:val="2"/>
          </w:tcPr>
          <w:p w:rsidR="00700FB8" w:rsidRPr="00E77F69" w:rsidRDefault="00700FB8" w:rsidP="00E77F69">
            <w:pPr>
              <w:spacing w:before="0" w:after="0"/>
            </w:pPr>
          </w:p>
          <w:p w:rsidR="00700FB8" w:rsidRPr="00E77F69" w:rsidRDefault="00700FB8" w:rsidP="00E77F69">
            <w:pPr>
              <w:spacing w:before="0" w:after="0"/>
            </w:pPr>
          </w:p>
          <w:p w:rsidR="00700FB8" w:rsidRPr="00E77F69" w:rsidRDefault="00700FB8" w:rsidP="00E77F69">
            <w:pPr>
              <w:spacing w:before="0" w:after="0"/>
            </w:pPr>
            <w:r w:rsidRPr="00E77F69">
              <w:t xml:space="preserve">Click </w:t>
            </w:r>
            <w:r w:rsidRPr="00E77F69">
              <w:rPr>
                <w:b/>
                <w:bCs/>
              </w:rPr>
              <w:t>Finish</w:t>
            </w:r>
            <w:r w:rsidRPr="00E77F69">
              <w:t xml:space="preserve"> again.</w:t>
            </w:r>
          </w:p>
          <w:p w:rsidR="00700FB8" w:rsidRPr="00E77F69" w:rsidRDefault="00700FB8" w:rsidP="00E77F69">
            <w:pPr>
              <w:spacing w:before="0" w:after="0"/>
            </w:pPr>
          </w:p>
        </w:tc>
        <w:tc>
          <w:tcPr>
            <w:tcW w:w="6036" w:type="dxa"/>
            <w:gridSpan w:val="2"/>
          </w:tcPr>
          <w:p w:rsidR="00700FB8" w:rsidRPr="00E77F69" w:rsidRDefault="00700FB8" w:rsidP="00E77F69">
            <w:pPr>
              <w:spacing w:before="0" w:after="0"/>
              <w:rPr>
                <w:noProof/>
              </w:rPr>
            </w:pPr>
            <w:r w:rsidRPr="00E77F69">
              <w:rPr>
                <w:noProof/>
              </w:rPr>
              <w:pict>
                <v:shape id="Picture 103" o:spid="_x0000_i1058" type="#_x0000_t75" style="width:275.25pt;height:324pt;visibility:visible">
                  <v:imagedata r:id="rId39" o:title=""/>
                  <o:lock v:ext="edit" aspectratio="f"/>
                </v:shape>
              </w:pict>
            </w:r>
          </w:p>
        </w:tc>
      </w:tr>
    </w:tbl>
    <w:p w:rsidR="00700FB8" w:rsidRPr="009D56F3" w:rsidRDefault="00700FB8" w:rsidP="009D56F3">
      <w:pPr>
        <w:rPr>
          <w:b/>
          <w:bCs/>
          <w:i/>
          <w:iCs/>
        </w:rPr>
      </w:pPr>
      <w:r w:rsidRPr="009D56F3">
        <w:rPr>
          <w:b/>
          <w:bCs/>
          <w:i/>
          <w:iCs/>
        </w:rPr>
        <w:t>Step 5 - Adding the movie to your CALI Lesson</w:t>
      </w:r>
    </w:p>
    <w:p w:rsidR="00700FB8" w:rsidRDefault="00700FB8" w:rsidP="005A7D15">
      <w:r>
        <w:t xml:space="preserve">To add a screencast to your CALI Lesson, </w:t>
      </w:r>
      <w:r w:rsidRPr="002C3C24">
        <w:rPr>
          <w:b/>
          <w:bCs/>
        </w:rPr>
        <w:t>be sure to put the video file in the same folder with your CALI Lesson Book.</w:t>
      </w:r>
      <w:r>
        <w:t xml:space="preserve">  Open your lesson in Authoring Mode, and go to the page where you would like the screencast to play and click the </w:t>
      </w:r>
      <w:r w:rsidRPr="004750FE">
        <w:rPr>
          <w:b/>
          <w:bCs/>
        </w:rPr>
        <w:t>Question</w:t>
      </w:r>
      <w:r>
        <w:t xml:space="preserve"> tab.  Then click the </w:t>
      </w:r>
      <w:r w:rsidRPr="004750FE">
        <w:rPr>
          <w:b/>
          <w:bCs/>
        </w:rPr>
        <w:t>Video</w:t>
      </w:r>
      <w:r>
        <w:t xml:space="preserve"> tab.</w:t>
      </w:r>
    </w:p>
    <w:p w:rsidR="00700FB8" w:rsidRDefault="00700FB8" w:rsidP="005A7D15">
      <w:r>
        <w:rPr>
          <w:noProof/>
        </w:rPr>
        <w:pict>
          <v:shapetype id="_x0000_t109" coordsize="21600,21600" o:spt="109" path="m,l,21600r21600,l21600,xe">
            <v:stroke joinstyle="miter"/>
            <v:path gradientshapeok="t" o:connecttype="rect"/>
          </v:shapetype>
          <v:shape id="_x0000_s1042" type="#_x0000_t109" style="position:absolute;left:0;text-align:left;margin-left:274.5pt;margin-top:76.8pt;width:25.5pt;height:17.25pt;z-index:251650048" filled="f" strokecolor="red" strokeweight="2.25pt"/>
        </w:pict>
      </w:r>
      <w:r>
        <w:rPr>
          <w:noProof/>
        </w:rPr>
        <w:pict>
          <v:shape id="_x0000_s1043" type="#_x0000_t109" style="position:absolute;left:0;text-align:left;margin-left:287.25pt;margin-top:51.2pt;width:42.75pt;height:17.25pt;z-index:251649024" filled="f" strokecolor="red" strokeweight="2.25pt"/>
        </w:pict>
      </w:r>
      <w:r w:rsidRPr="003101EE">
        <w:rPr>
          <w:noProof/>
        </w:rPr>
        <w:pict>
          <v:shape id="Picture 6" o:spid="_x0000_i1059" type="#_x0000_t75" alt="adding_video.jpg" style="width:489.75pt;height:334.5pt;visibility:visible">
            <v:imagedata r:id="rId40" o:title=""/>
            <o:lock v:ext="edit" aspectratio="f"/>
          </v:shape>
        </w:pict>
      </w:r>
    </w:p>
    <w:tbl>
      <w:tblPr>
        <w:tblW w:w="0" w:type="auto"/>
        <w:tblInd w:w="-106" w:type="dxa"/>
        <w:tblLook w:val="00A0"/>
      </w:tblPr>
      <w:tblGrid>
        <w:gridCol w:w="3493"/>
        <w:gridCol w:w="6083"/>
      </w:tblGrid>
      <w:tr w:rsidR="00700FB8" w:rsidRPr="00E77F69">
        <w:tc>
          <w:tcPr>
            <w:tcW w:w="4788"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 xml:space="preserve">Click the Browse button to navigate to the screencast video file you created and then click on the file type you want to add.  </w:t>
            </w:r>
          </w:p>
          <w:p w:rsidR="00700FB8" w:rsidRPr="00E77F69" w:rsidRDefault="00700FB8" w:rsidP="00E77F69">
            <w:pPr>
              <w:spacing w:before="0" w:after="0"/>
            </w:pPr>
          </w:p>
          <w:p w:rsidR="00700FB8" w:rsidRPr="00E77F69" w:rsidRDefault="00700FB8" w:rsidP="00E77F69">
            <w:pPr>
              <w:spacing w:before="0" w:after="0"/>
            </w:pPr>
            <w:r w:rsidRPr="00E77F69">
              <w:t>Click Open.</w:t>
            </w:r>
          </w:p>
          <w:p w:rsidR="00700FB8" w:rsidRPr="00E77F69" w:rsidRDefault="00700FB8" w:rsidP="00E77F69">
            <w:pPr>
              <w:spacing w:before="0" w:after="0"/>
            </w:pPr>
          </w:p>
        </w:tc>
        <w:tc>
          <w:tcPr>
            <w:tcW w:w="4788" w:type="dxa"/>
          </w:tcPr>
          <w:p w:rsidR="00700FB8" w:rsidRPr="00E77F69" w:rsidRDefault="00700FB8" w:rsidP="00E77F69">
            <w:pPr>
              <w:spacing w:before="0" w:after="0"/>
            </w:pPr>
            <w:r w:rsidRPr="00E77F69">
              <w:rPr>
                <w:noProof/>
              </w:rPr>
              <w:pict>
                <v:shape id="Picture 8" o:spid="_x0000_i1060" type="#_x0000_t75" alt="choosefiletype.jpg" style="width:293.25pt;height:225.75pt;visibility:visible">
                  <v:imagedata r:id="rId41" o:title=""/>
                  <o:lock v:ext="edit" aspectratio="f"/>
                </v:shape>
              </w:pict>
            </w:r>
          </w:p>
        </w:tc>
      </w:tr>
    </w:tbl>
    <w:p w:rsidR="00700FB8" w:rsidRDefault="00700FB8" w:rsidP="005A7D15"/>
    <w:tbl>
      <w:tblPr>
        <w:tblW w:w="0" w:type="auto"/>
        <w:tblInd w:w="-106" w:type="dxa"/>
        <w:tblLook w:val="00A0"/>
      </w:tblPr>
      <w:tblGrid>
        <w:gridCol w:w="2985"/>
        <w:gridCol w:w="6591"/>
      </w:tblGrid>
      <w:tr w:rsidR="00700FB8" w:rsidRPr="00E77F69">
        <w:tc>
          <w:tcPr>
            <w:tcW w:w="4788" w:type="dxa"/>
          </w:tcPr>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p>
          <w:p w:rsidR="00700FB8" w:rsidRPr="00E77F69" w:rsidRDefault="00700FB8" w:rsidP="00E77F69">
            <w:pPr>
              <w:spacing w:before="0" w:after="0"/>
              <w:jc w:val="left"/>
            </w:pPr>
            <w:r w:rsidRPr="00E77F69">
              <w:t>Your video will be added to the page.</w:t>
            </w:r>
          </w:p>
          <w:p w:rsidR="00700FB8" w:rsidRPr="00E77F69" w:rsidRDefault="00700FB8" w:rsidP="00E77F69">
            <w:pPr>
              <w:spacing w:before="0" w:after="0"/>
              <w:jc w:val="left"/>
            </w:pPr>
          </w:p>
        </w:tc>
        <w:tc>
          <w:tcPr>
            <w:tcW w:w="4788" w:type="dxa"/>
          </w:tcPr>
          <w:p w:rsidR="00700FB8" w:rsidRPr="00E77F69" w:rsidRDefault="00700FB8" w:rsidP="00E77F69">
            <w:pPr>
              <w:spacing w:before="0" w:after="0"/>
              <w:jc w:val="left"/>
            </w:pPr>
            <w:r w:rsidRPr="00E77F69">
              <w:rPr>
                <w:noProof/>
              </w:rPr>
              <w:pict>
                <v:shape id="_x0000_i1061" type="#_x0000_t75" alt="captivatevideoadded.jpg" style="width:318.75pt;height:225pt;visibility:visible">
                  <v:imagedata r:id="rId42" o:title=""/>
                  <o:lock v:ext="edit" aspectratio="f"/>
                </v:shape>
              </w:pict>
            </w:r>
          </w:p>
        </w:tc>
      </w:tr>
    </w:tbl>
    <w:p w:rsidR="00700FB8" w:rsidRDefault="00700FB8" w:rsidP="002C3C24">
      <w:pPr>
        <w:jc w:val="left"/>
      </w:pPr>
    </w:p>
    <w:sectPr w:rsidR="00700FB8" w:rsidSect="00D0713E">
      <w:footerReference w:type="default" r:id="rId43"/>
      <w:pgSz w:w="12240" w:h="15840"/>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FB8" w:rsidRDefault="00700FB8" w:rsidP="00095862">
      <w:pPr>
        <w:spacing w:before="0" w:after="0"/>
      </w:pPr>
      <w:r>
        <w:separator/>
      </w:r>
    </w:p>
  </w:endnote>
  <w:endnote w:type="continuationSeparator" w:id="1">
    <w:p w:rsidR="00700FB8" w:rsidRDefault="00700FB8" w:rsidP="0009586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FB8" w:rsidRDefault="00700FB8">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22</w:t>
    </w:r>
    <w:r>
      <w:rPr>
        <w:b/>
        <w:bCs/>
      </w:rPr>
      <w:fldChar w:fldCharType="end"/>
    </w:r>
  </w:p>
  <w:p w:rsidR="00700FB8" w:rsidRDefault="00700F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FB8" w:rsidRDefault="00700FB8" w:rsidP="00095862">
      <w:pPr>
        <w:spacing w:before="0" w:after="0"/>
      </w:pPr>
      <w:r>
        <w:separator/>
      </w:r>
    </w:p>
  </w:footnote>
  <w:footnote w:type="continuationSeparator" w:id="1">
    <w:p w:rsidR="00700FB8" w:rsidRDefault="00700FB8" w:rsidP="00095862">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086F"/>
    <w:multiLevelType w:val="hybridMultilevel"/>
    <w:tmpl w:val="F5020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6CE205E"/>
    <w:multiLevelType w:val="hybridMultilevel"/>
    <w:tmpl w:val="F5020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2456"/>
    <w:rsid w:val="00005E94"/>
    <w:rsid w:val="0002442C"/>
    <w:rsid w:val="00034E7E"/>
    <w:rsid w:val="00042021"/>
    <w:rsid w:val="0005096E"/>
    <w:rsid w:val="00050C4D"/>
    <w:rsid w:val="000572BE"/>
    <w:rsid w:val="000610FD"/>
    <w:rsid w:val="0006126A"/>
    <w:rsid w:val="00075E62"/>
    <w:rsid w:val="000775A3"/>
    <w:rsid w:val="000820E5"/>
    <w:rsid w:val="00084573"/>
    <w:rsid w:val="00094882"/>
    <w:rsid w:val="00095862"/>
    <w:rsid w:val="0009677D"/>
    <w:rsid w:val="000A72C6"/>
    <w:rsid w:val="000B7D5C"/>
    <w:rsid w:val="000C169F"/>
    <w:rsid w:val="000C3726"/>
    <w:rsid w:val="000D277B"/>
    <w:rsid w:val="000E1418"/>
    <w:rsid w:val="000E78FC"/>
    <w:rsid w:val="000F0191"/>
    <w:rsid w:val="000F47AF"/>
    <w:rsid w:val="001021CF"/>
    <w:rsid w:val="0010241A"/>
    <w:rsid w:val="0010496D"/>
    <w:rsid w:val="00104BAB"/>
    <w:rsid w:val="00122066"/>
    <w:rsid w:val="00127729"/>
    <w:rsid w:val="001349D7"/>
    <w:rsid w:val="0013590A"/>
    <w:rsid w:val="00141DE3"/>
    <w:rsid w:val="0014610E"/>
    <w:rsid w:val="0015208C"/>
    <w:rsid w:val="00156886"/>
    <w:rsid w:val="00175E96"/>
    <w:rsid w:val="00186FFA"/>
    <w:rsid w:val="00187658"/>
    <w:rsid w:val="00190A82"/>
    <w:rsid w:val="0019201C"/>
    <w:rsid w:val="001967E5"/>
    <w:rsid w:val="00197F0D"/>
    <w:rsid w:val="001A257D"/>
    <w:rsid w:val="001B5D9D"/>
    <w:rsid w:val="001B5EFD"/>
    <w:rsid w:val="001C1984"/>
    <w:rsid w:val="001C41D3"/>
    <w:rsid w:val="001C7B53"/>
    <w:rsid w:val="001D068D"/>
    <w:rsid w:val="001D1562"/>
    <w:rsid w:val="001D1B1B"/>
    <w:rsid w:val="001D45DE"/>
    <w:rsid w:val="001D5AD5"/>
    <w:rsid w:val="001E2588"/>
    <w:rsid w:val="001E35F6"/>
    <w:rsid w:val="001E4D25"/>
    <w:rsid w:val="001F3208"/>
    <w:rsid w:val="001F53F4"/>
    <w:rsid w:val="001F618D"/>
    <w:rsid w:val="001F7F4E"/>
    <w:rsid w:val="00201588"/>
    <w:rsid w:val="002132C0"/>
    <w:rsid w:val="00215D18"/>
    <w:rsid w:val="00224017"/>
    <w:rsid w:val="002245AE"/>
    <w:rsid w:val="002271CA"/>
    <w:rsid w:val="00227ED2"/>
    <w:rsid w:val="0023240A"/>
    <w:rsid w:val="0024468A"/>
    <w:rsid w:val="00254CDD"/>
    <w:rsid w:val="00254F0B"/>
    <w:rsid w:val="00266A4A"/>
    <w:rsid w:val="00283AE5"/>
    <w:rsid w:val="00292363"/>
    <w:rsid w:val="002A2FFF"/>
    <w:rsid w:val="002A6777"/>
    <w:rsid w:val="002A6B5A"/>
    <w:rsid w:val="002B7F6D"/>
    <w:rsid w:val="002C3C24"/>
    <w:rsid w:val="002C5876"/>
    <w:rsid w:val="002C61F4"/>
    <w:rsid w:val="002D6377"/>
    <w:rsid w:val="002E1289"/>
    <w:rsid w:val="002E41A3"/>
    <w:rsid w:val="002F05B2"/>
    <w:rsid w:val="002F4604"/>
    <w:rsid w:val="003101EE"/>
    <w:rsid w:val="003106E8"/>
    <w:rsid w:val="0032233C"/>
    <w:rsid w:val="00332980"/>
    <w:rsid w:val="00333300"/>
    <w:rsid w:val="00340CE6"/>
    <w:rsid w:val="0034402F"/>
    <w:rsid w:val="00345756"/>
    <w:rsid w:val="00354293"/>
    <w:rsid w:val="0035682E"/>
    <w:rsid w:val="00363D58"/>
    <w:rsid w:val="0038051B"/>
    <w:rsid w:val="00380D34"/>
    <w:rsid w:val="00390848"/>
    <w:rsid w:val="003A2D97"/>
    <w:rsid w:val="003A396E"/>
    <w:rsid w:val="003B35FD"/>
    <w:rsid w:val="003B369E"/>
    <w:rsid w:val="003B3D06"/>
    <w:rsid w:val="003B3EE2"/>
    <w:rsid w:val="003C1D51"/>
    <w:rsid w:val="003D6E51"/>
    <w:rsid w:val="003E12DA"/>
    <w:rsid w:val="003E166F"/>
    <w:rsid w:val="003E6273"/>
    <w:rsid w:val="003F0AFC"/>
    <w:rsid w:val="003F2882"/>
    <w:rsid w:val="00401750"/>
    <w:rsid w:val="00402481"/>
    <w:rsid w:val="00410B62"/>
    <w:rsid w:val="0041171E"/>
    <w:rsid w:val="00426D81"/>
    <w:rsid w:val="004278F7"/>
    <w:rsid w:val="00440886"/>
    <w:rsid w:val="00446A3C"/>
    <w:rsid w:val="00446D13"/>
    <w:rsid w:val="004479CE"/>
    <w:rsid w:val="00454CA8"/>
    <w:rsid w:val="00456781"/>
    <w:rsid w:val="00464F16"/>
    <w:rsid w:val="004663E9"/>
    <w:rsid w:val="00466E80"/>
    <w:rsid w:val="004750FE"/>
    <w:rsid w:val="00475650"/>
    <w:rsid w:val="00481AAD"/>
    <w:rsid w:val="00493AB2"/>
    <w:rsid w:val="004A0CA1"/>
    <w:rsid w:val="004B068C"/>
    <w:rsid w:val="004B1E3D"/>
    <w:rsid w:val="004D0BE1"/>
    <w:rsid w:val="004D2BBF"/>
    <w:rsid w:val="004D6766"/>
    <w:rsid w:val="004E4EE1"/>
    <w:rsid w:val="004F5203"/>
    <w:rsid w:val="00506BDF"/>
    <w:rsid w:val="005113F0"/>
    <w:rsid w:val="00513978"/>
    <w:rsid w:val="005210D2"/>
    <w:rsid w:val="0052686A"/>
    <w:rsid w:val="00541B16"/>
    <w:rsid w:val="00544F9C"/>
    <w:rsid w:val="0056422B"/>
    <w:rsid w:val="005652B7"/>
    <w:rsid w:val="00565538"/>
    <w:rsid w:val="00576A44"/>
    <w:rsid w:val="005810BA"/>
    <w:rsid w:val="00587B90"/>
    <w:rsid w:val="00590E56"/>
    <w:rsid w:val="005A18C9"/>
    <w:rsid w:val="005A7D15"/>
    <w:rsid w:val="005B46B2"/>
    <w:rsid w:val="005C72F6"/>
    <w:rsid w:val="005D55CE"/>
    <w:rsid w:val="005D752D"/>
    <w:rsid w:val="005E008E"/>
    <w:rsid w:val="005E14CF"/>
    <w:rsid w:val="005F3CAD"/>
    <w:rsid w:val="00605885"/>
    <w:rsid w:val="006177F0"/>
    <w:rsid w:val="00625940"/>
    <w:rsid w:val="006314C6"/>
    <w:rsid w:val="00643366"/>
    <w:rsid w:val="0064441B"/>
    <w:rsid w:val="00650B88"/>
    <w:rsid w:val="00650D5E"/>
    <w:rsid w:val="0065467B"/>
    <w:rsid w:val="00655024"/>
    <w:rsid w:val="00661583"/>
    <w:rsid w:val="00663B3D"/>
    <w:rsid w:val="0066560D"/>
    <w:rsid w:val="00671262"/>
    <w:rsid w:val="00672608"/>
    <w:rsid w:val="00674A53"/>
    <w:rsid w:val="00677FDB"/>
    <w:rsid w:val="00685E67"/>
    <w:rsid w:val="006906F2"/>
    <w:rsid w:val="0069595E"/>
    <w:rsid w:val="006A00E1"/>
    <w:rsid w:val="006A2667"/>
    <w:rsid w:val="006B0B8A"/>
    <w:rsid w:val="006C1572"/>
    <w:rsid w:val="006D6E5A"/>
    <w:rsid w:val="006E102D"/>
    <w:rsid w:val="006E296F"/>
    <w:rsid w:val="006E5D25"/>
    <w:rsid w:val="006E5EDE"/>
    <w:rsid w:val="006F241B"/>
    <w:rsid w:val="006F35CF"/>
    <w:rsid w:val="00700FB8"/>
    <w:rsid w:val="00707BD5"/>
    <w:rsid w:val="00720656"/>
    <w:rsid w:val="00722B4C"/>
    <w:rsid w:val="00724F33"/>
    <w:rsid w:val="007259EC"/>
    <w:rsid w:val="00725C1E"/>
    <w:rsid w:val="007339CA"/>
    <w:rsid w:val="0075280E"/>
    <w:rsid w:val="00760063"/>
    <w:rsid w:val="0076142B"/>
    <w:rsid w:val="00766C15"/>
    <w:rsid w:val="0077416F"/>
    <w:rsid w:val="00777DA2"/>
    <w:rsid w:val="00780A7B"/>
    <w:rsid w:val="007813E7"/>
    <w:rsid w:val="00791263"/>
    <w:rsid w:val="00795578"/>
    <w:rsid w:val="007973CA"/>
    <w:rsid w:val="007A3959"/>
    <w:rsid w:val="007A5CD3"/>
    <w:rsid w:val="007A7A23"/>
    <w:rsid w:val="007B13C1"/>
    <w:rsid w:val="007B3C48"/>
    <w:rsid w:val="007B679E"/>
    <w:rsid w:val="007C6012"/>
    <w:rsid w:val="007D1F7D"/>
    <w:rsid w:val="007E5941"/>
    <w:rsid w:val="007E7583"/>
    <w:rsid w:val="007F5BE6"/>
    <w:rsid w:val="0080799C"/>
    <w:rsid w:val="008129E6"/>
    <w:rsid w:val="008135CC"/>
    <w:rsid w:val="00822C17"/>
    <w:rsid w:val="008242D9"/>
    <w:rsid w:val="0083295D"/>
    <w:rsid w:val="00837D01"/>
    <w:rsid w:val="008419E0"/>
    <w:rsid w:val="0085519C"/>
    <w:rsid w:val="00855DDB"/>
    <w:rsid w:val="00856496"/>
    <w:rsid w:val="00861CDB"/>
    <w:rsid w:val="00863C86"/>
    <w:rsid w:val="00871DA8"/>
    <w:rsid w:val="00881ACA"/>
    <w:rsid w:val="00882F8D"/>
    <w:rsid w:val="00890B70"/>
    <w:rsid w:val="008A7EEC"/>
    <w:rsid w:val="008B138F"/>
    <w:rsid w:val="008B1C4F"/>
    <w:rsid w:val="008B779B"/>
    <w:rsid w:val="008C2510"/>
    <w:rsid w:val="008D2C31"/>
    <w:rsid w:val="008F1D98"/>
    <w:rsid w:val="008F2E1F"/>
    <w:rsid w:val="008F68B5"/>
    <w:rsid w:val="00900FF0"/>
    <w:rsid w:val="00901A26"/>
    <w:rsid w:val="00902D36"/>
    <w:rsid w:val="0091383D"/>
    <w:rsid w:val="00915333"/>
    <w:rsid w:val="00927997"/>
    <w:rsid w:val="009308AE"/>
    <w:rsid w:val="00932A98"/>
    <w:rsid w:val="00956484"/>
    <w:rsid w:val="0097767F"/>
    <w:rsid w:val="00980973"/>
    <w:rsid w:val="00984F5D"/>
    <w:rsid w:val="0098568C"/>
    <w:rsid w:val="00993471"/>
    <w:rsid w:val="009B2A47"/>
    <w:rsid w:val="009B3704"/>
    <w:rsid w:val="009B7366"/>
    <w:rsid w:val="009C0E25"/>
    <w:rsid w:val="009D007A"/>
    <w:rsid w:val="009D56F3"/>
    <w:rsid w:val="009E3FBF"/>
    <w:rsid w:val="009E472E"/>
    <w:rsid w:val="009F4592"/>
    <w:rsid w:val="00A0161B"/>
    <w:rsid w:val="00A16546"/>
    <w:rsid w:val="00A2144D"/>
    <w:rsid w:val="00A24325"/>
    <w:rsid w:val="00A2547E"/>
    <w:rsid w:val="00A31C4A"/>
    <w:rsid w:val="00A36687"/>
    <w:rsid w:val="00A40814"/>
    <w:rsid w:val="00A614E7"/>
    <w:rsid w:val="00A639E6"/>
    <w:rsid w:val="00A63ECA"/>
    <w:rsid w:val="00A74DAD"/>
    <w:rsid w:val="00A75534"/>
    <w:rsid w:val="00A75B3C"/>
    <w:rsid w:val="00A82E7E"/>
    <w:rsid w:val="00A87D61"/>
    <w:rsid w:val="00A9246B"/>
    <w:rsid w:val="00AC46FC"/>
    <w:rsid w:val="00AD6211"/>
    <w:rsid w:val="00AF0EBE"/>
    <w:rsid w:val="00B02ABF"/>
    <w:rsid w:val="00B03119"/>
    <w:rsid w:val="00B03C68"/>
    <w:rsid w:val="00B11849"/>
    <w:rsid w:val="00B225EC"/>
    <w:rsid w:val="00B34725"/>
    <w:rsid w:val="00B3484A"/>
    <w:rsid w:val="00B401F4"/>
    <w:rsid w:val="00B40567"/>
    <w:rsid w:val="00B463D1"/>
    <w:rsid w:val="00B61B18"/>
    <w:rsid w:val="00B642FB"/>
    <w:rsid w:val="00B64F63"/>
    <w:rsid w:val="00B74813"/>
    <w:rsid w:val="00B75933"/>
    <w:rsid w:val="00B77F74"/>
    <w:rsid w:val="00B85976"/>
    <w:rsid w:val="00B958D8"/>
    <w:rsid w:val="00B96817"/>
    <w:rsid w:val="00B97051"/>
    <w:rsid w:val="00B97522"/>
    <w:rsid w:val="00BA506F"/>
    <w:rsid w:val="00BA7BE9"/>
    <w:rsid w:val="00BB3FF3"/>
    <w:rsid w:val="00BB430F"/>
    <w:rsid w:val="00BB5EA8"/>
    <w:rsid w:val="00BC12E3"/>
    <w:rsid w:val="00BD268D"/>
    <w:rsid w:val="00C005D8"/>
    <w:rsid w:val="00C03708"/>
    <w:rsid w:val="00C06B86"/>
    <w:rsid w:val="00C1391A"/>
    <w:rsid w:val="00C13B4C"/>
    <w:rsid w:val="00C34D91"/>
    <w:rsid w:val="00C46DB5"/>
    <w:rsid w:val="00C512DB"/>
    <w:rsid w:val="00C57B31"/>
    <w:rsid w:val="00C66E73"/>
    <w:rsid w:val="00C751B8"/>
    <w:rsid w:val="00C86A43"/>
    <w:rsid w:val="00C90827"/>
    <w:rsid w:val="00C95492"/>
    <w:rsid w:val="00C95829"/>
    <w:rsid w:val="00CB5942"/>
    <w:rsid w:val="00CC027B"/>
    <w:rsid w:val="00CC0F7E"/>
    <w:rsid w:val="00CC1E23"/>
    <w:rsid w:val="00CC6DEC"/>
    <w:rsid w:val="00CD0C99"/>
    <w:rsid w:val="00CD1337"/>
    <w:rsid w:val="00CD3A6F"/>
    <w:rsid w:val="00CE1CB2"/>
    <w:rsid w:val="00CE7F16"/>
    <w:rsid w:val="00CF2D51"/>
    <w:rsid w:val="00CF4BA1"/>
    <w:rsid w:val="00D063AF"/>
    <w:rsid w:val="00D0713E"/>
    <w:rsid w:val="00D17562"/>
    <w:rsid w:val="00D209B3"/>
    <w:rsid w:val="00D226BC"/>
    <w:rsid w:val="00D22AC6"/>
    <w:rsid w:val="00D23896"/>
    <w:rsid w:val="00D3437E"/>
    <w:rsid w:val="00D7693F"/>
    <w:rsid w:val="00D83513"/>
    <w:rsid w:val="00DA3E7E"/>
    <w:rsid w:val="00DA4651"/>
    <w:rsid w:val="00DA5DE0"/>
    <w:rsid w:val="00DA6E8F"/>
    <w:rsid w:val="00DA773A"/>
    <w:rsid w:val="00DA78B6"/>
    <w:rsid w:val="00DB23CC"/>
    <w:rsid w:val="00DE2306"/>
    <w:rsid w:val="00DF16AD"/>
    <w:rsid w:val="00DF5C5C"/>
    <w:rsid w:val="00E000A2"/>
    <w:rsid w:val="00E00E31"/>
    <w:rsid w:val="00E02456"/>
    <w:rsid w:val="00E11F1D"/>
    <w:rsid w:val="00E23667"/>
    <w:rsid w:val="00E2371E"/>
    <w:rsid w:val="00E40E71"/>
    <w:rsid w:val="00E41A11"/>
    <w:rsid w:val="00E4575B"/>
    <w:rsid w:val="00E54E2A"/>
    <w:rsid w:val="00E602E9"/>
    <w:rsid w:val="00E61028"/>
    <w:rsid w:val="00E625CE"/>
    <w:rsid w:val="00E679F5"/>
    <w:rsid w:val="00E726F8"/>
    <w:rsid w:val="00E77F69"/>
    <w:rsid w:val="00E86B1E"/>
    <w:rsid w:val="00E94735"/>
    <w:rsid w:val="00E95223"/>
    <w:rsid w:val="00EA7E80"/>
    <w:rsid w:val="00EB7C49"/>
    <w:rsid w:val="00EC1FB9"/>
    <w:rsid w:val="00ED03A6"/>
    <w:rsid w:val="00ED280A"/>
    <w:rsid w:val="00ED2B29"/>
    <w:rsid w:val="00ED311D"/>
    <w:rsid w:val="00ED3AC7"/>
    <w:rsid w:val="00EE248F"/>
    <w:rsid w:val="00EE42AE"/>
    <w:rsid w:val="00EE6AA1"/>
    <w:rsid w:val="00EF709A"/>
    <w:rsid w:val="00F14F34"/>
    <w:rsid w:val="00F1676C"/>
    <w:rsid w:val="00F16F50"/>
    <w:rsid w:val="00F17849"/>
    <w:rsid w:val="00F24001"/>
    <w:rsid w:val="00F24437"/>
    <w:rsid w:val="00F26A95"/>
    <w:rsid w:val="00F45B8A"/>
    <w:rsid w:val="00F56EC9"/>
    <w:rsid w:val="00F57800"/>
    <w:rsid w:val="00F64A1F"/>
    <w:rsid w:val="00F731FA"/>
    <w:rsid w:val="00F81A12"/>
    <w:rsid w:val="00FA042C"/>
    <w:rsid w:val="00FA2888"/>
    <w:rsid w:val="00FA7BD9"/>
    <w:rsid w:val="00FB529A"/>
    <w:rsid w:val="00FD004C"/>
    <w:rsid w:val="00FD0B0E"/>
    <w:rsid w:val="00FD31F1"/>
    <w:rsid w:val="00FE1BAC"/>
    <w:rsid w:val="00FF40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28"/>
    <w:pPr>
      <w:spacing w:before="200" w:after="210"/>
      <w:jc w:val="both"/>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02456"/>
    <w:pPr>
      <w:ind w:left="720"/>
    </w:pPr>
  </w:style>
  <w:style w:type="table" w:styleId="TableGrid">
    <w:name w:val="Table Grid"/>
    <w:basedOn w:val="TableNormal"/>
    <w:uiPriority w:val="99"/>
    <w:rsid w:val="002F460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E42A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42AE"/>
    <w:rPr>
      <w:rFonts w:ascii="Tahoma" w:hAnsi="Tahoma" w:cs="Tahoma"/>
      <w:sz w:val="16"/>
      <w:szCs w:val="16"/>
    </w:rPr>
  </w:style>
  <w:style w:type="character" w:styleId="Hyperlink">
    <w:name w:val="Hyperlink"/>
    <w:basedOn w:val="DefaultParagraphFont"/>
    <w:uiPriority w:val="99"/>
    <w:rsid w:val="007A7A23"/>
    <w:rPr>
      <w:color w:val="0000FF"/>
      <w:u w:val="single"/>
    </w:rPr>
  </w:style>
  <w:style w:type="character" w:styleId="SubtleEmphasis">
    <w:name w:val="Subtle Emphasis"/>
    <w:basedOn w:val="DefaultParagraphFont"/>
    <w:uiPriority w:val="99"/>
    <w:qFormat/>
    <w:rsid w:val="00927997"/>
    <w:rPr>
      <w:i/>
      <w:iCs/>
      <w:color w:val="808080"/>
    </w:rPr>
  </w:style>
  <w:style w:type="paragraph" w:styleId="Header">
    <w:name w:val="header"/>
    <w:basedOn w:val="Normal"/>
    <w:link w:val="HeaderChar"/>
    <w:uiPriority w:val="99"/>
    <w:semiHidden/>
    <w:rsid w:val="00095862"/>
    <w:pPr>
      <w:tabs>
        <w:tab w:val="center" w:pos="4680"/>
        <w:tab w:val="right" w:pos="9360"/>
      </w:tabs>
      <w:spacing w:before="0" w:after="0"/>
    </w:pPr>
  </w:style>
  <w:style w:type="character" w:customStyle="1" w:styleId="HeaderChar">
    <w:name w:val="Header Char"/>
    <w:basedOn w:val="DefaultParagraphFont"/>
    <w:link w:val="Header"/>
    <w:uiPriority w:val="99"/>
    <w:semiHidden/>
    <w:locked/>
    <w:rsid w:val="00095862"/>
  </w:style>
  <w:style w:type="paragraph" w:styleId="Footer">
    <w:name w:val="footer"/>
    <w:basedOn w:val="Normal"/>
    <w:link w:val="FooterChar"/>
    <w:uiPriority w:val="99"/>
    <w:rsid w:val="00095862"/>
    <w:pPr>
      <w:tabs>
        <w:tab w:val="center" w:pos="4680"/>
        <w:tab w:val="right" w:pos="9360"/>
      </w:tabs>
      <w:spacing w:before="0" w:after="0"/>
    </w:pPr>
  </w:style>
  <w:style w:type="character" w:customStyle="1" w:styleId="FooterChar">
    <w:name w:val="Footer Char"/>
    <w:basedOn w:val="DefaultParagraphFont"/>
    <w:link w:val="Footer"/>
    <w:uiPriority w:val="99"/>
    <w:locked/>
    <w:rsid w:val="0009586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22</Pages>
  <Words>1338</Words>
  <Characters>7627</Characters>
  <Application>Microsoft Office Outlook</Application>
  <DocSecurity>0</DocSecurity>
  <Lines>0</Lines>
  <Paragraphs>0</Paragraphs>
  <ScaleCrop>false</ScaleCrop>
  <Company>Georgia State University - College of Law</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Screencasts to your CALI Author Lesson (Using Camtasia)</dc:title>
  <dc:subject/>
  <dc:creator>cdheaton</dc:creator>
  <cp:keywords/>
  <dc:description/>
  <cp:lastModifiedBy>Deb Quentel</cp:lastModifiedBy>
  <cp:revision>2</cp:revision>
  <dcterms:created xsi:type="dcterms:W3CDTF">2010-06-21T18:35:00Z</dcterms:created>
  <dcterms:modified xsi:type="dcterms:W3CDTF">2010-06-21T18:35:00Z</dcterms:modified>
</cp:coreProperties>
</file>